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468"/>
        <w:gridCol w:w="180"/>
        <w:gridCol w:w="1312"/>
        <w:gridCol w:w="360"/>
        <w:gridCol w:w="100"/>
        <w:gridCol w:w="928"/>
        <w:gridCol w:w="360"/>
        <w:gridCol w:w="1260"/>
        <w:gridCol w:w="332"/>
        <w:gridCol w:w="4500"/>
      </w:tblGrid>
      <w:tr w:rsidR="00575A13" w:rsidRPr="00DC10BA" w:rsidTr="00E92DE7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5A13" w:rsidRPr="00DC10BA" w:rsidRDefault="00575A13" w:rsidP="00274E3E">
            <w:pPr>
              <w:keepNext/>
              <w:widowControl w:val="0"/>
              <w:outlineLvl w:val="2"/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bCs/>
                <w:i/>
                <w:sz w:val="16"/>
                <w:szCs w:val="16"/>
              </w:rPr>
              <w:t>Город</w:t>
            </w:r>
          </w:p>
        </w:tc>
        <w:sdt>
          <w:sdtPr>
            <w:rPr>
              <w:sz w:val="16"/>
              <w:szCs w:val="16"/>
            </w:rPr>
            <w:id w:val="1638523982"/>
            <w:lock w:val="sdtLocked"/>
            <w:placeholder>
              <w:docPart w:val="F6E7543B24AD4F67B10829EBF142FAD7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575A13" w:rsidRPr="00DC10BA" w:rsidRDefault="0024071E" w:rsidP="0024071E">
                <w:pPr>
                  <w:rPr>
                    <w:sz w:val="16"/>
                    <w:szCs w:val="16"/>
                  </w:rPr>
                </w:pPr>
                <w:r w:rsidRPr="001E098F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575A13" w:rsidRPr="00DC10BA" w:rsidRDefault="00575A13" w:rsidP="00F10E79">
            <w:pPr>
              <w:ind w:left="-43"/>
              <w:jc w:val="center"/>
              <w:rPr>
                <w:sz w:val="8"/>
                <w:szCs w:val="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6DB9DAE" wp14:editId="023CD23D">
                  <wp:simplePos x="0" y="0"/>
                  <wp:positionH relativeFrom="margin">
                    <wp:posOffset>565785</wp:posOffset>
                  </wp:positionH>
                  <wp:positionV relativeFrom="margin">
                    <wp:posOffset>0</wp:posOffset>
                  </wp:positionV>
                  <wp:extent cx="2236470" cy="561975"/>
                  <wp:effectExtent l="0" t="0" r="0" b="0"/>
                  <wp:wrapSquare wrapText="bothSides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647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75A13" w:rsidRPr="00DC10BA" w:rsidRDefault="00575A13" w:rsidP="00274E3E">
            <w:pPr>
              <w:ind w:left="-43"/>
              <w:jc w:val="right"/>
              <w:rPr>
                <w:noProof/>
              </w:rPr>
            </w:pPr>
          </w:p>
          <w:p w:rsidR="00575A13" w:rsidRPr="00DC10BA" w:rsidRDefault="00575A13" w:rsidP="00274E3E">
            <w:pPr>
              <w:ind w:left="-43"/>
              <w:jc w:val="right"/>
              <w:rPr>
                <w:noProof/>
              </w:rPr>
            </w:pPr>
          </w:p>
          <w:p w:rsidR="00575A13" w:rsidRPr="00DC10BA" w:rsidRDefault="00575A13" w:rsidP="00274E3E">
            <w:pPr>
              <w:ind w:left="-43"/>
              <w:jc w:val="right"/>
              <w:rPr>
                <w:noProof/>
              </w:rPr>
            </w:pPr>
          </w:p>
          <w:p w:rsidR="00575A13" w:rsidRPr="00DC10BA" w:rsidRDefault="00575A13" w:rsidP="00274E3E">
            <w:pPr>
              <w:ind w:left="-43"/>
              <w:jc w:val="right"/>
              <w:rPr>
                <w:bCs/>
                <w:sz w:val="18"/>
              </w:rPr>
            </w:pPr>
          </w:p>
          <w:p w:rsidR="00575A13" w:rsidRPr="00DC10BA" w:rsidRDefault="00575A13" w:rsidP="00274E3E">
            <w:pPr>
              <w:tabs>
                <w:tab w:val="left" w:pos="1071"/>
                <w:tab w:val="left" w:pos="3056"/>
              </w:tabs>
              <w:ind w:left="113"/>
              <w:contextualSpacing/>
              <w:jc w:val="both"/>
              <w:rPr>
                <w:b/>
                <w:sz w:val="16"/>
                <w:szCs w:val="16"/>
              </w:rPr>
            </w:pPr>
            <w:r w:rsidRPr="00DC10BA">
              <w:rPr>
                <w:b/>
                <w:bCs/>
                <w:sz w:val="16"/>
                <w:szCs w:val="16"/>
              </w:rPr>
              <w:t>Россия</w:t>
            </w:r>
            <w:r w:rsidRPr="00DC10BA">
              <w:rPr>
                <w:b/>
                <w:sz w:val="16"/>
                <w:szCs w:val="16"/>
              </w:rPr>
              <w:t>, 198097, Санкт-Петербург, ул. Трефолева, 2БМ</w:t>
            </w:r>
          </w:p>
          <w:p w:rsidR="00575A13" w:rsidRPr="00DC10BA" w:rsidRDefault="00575A13" w:rsidP="00274E3E">
            <w:pPr>
              <w:tabs>
                <w:tab w:val="right" w:leader="dot" w:pos="4444"/>
              </w:tabs>
              <w:ind w:left="113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контакт- центр (бесплатный звонок) 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  <w:t xml:space="preserve"> 8-800-333-888-7</w:t>
            </w:r>
          </w:p>
          <w:p w:rsidR="00575A13" w:rsidRPr="00DC10BA" w:rsidRDefault="00575A13" w:rsidP="00274E3E">
            <w:pPr>
              <w:tabs>
                <w:tab w:val="right" w:leader="dot" w:pos="4444"/>
              </w:tabs>
              <w:ind w:left="113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e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mail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: 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  <w:t xml:space="preserve"> 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mail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@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vzljot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ru</w:t>
            </w:r>
          </w:p>
          <w:p w:rsidR="00575A13" w:rsidRPr="00DC10BA" w:rsidRDefault="00575A13" w:rsidP="00274E3E">
            <w:pPr>
              <w:ind w:left="113"/>
              <w:jc w:val="both"/>
              <w:rPr>
                <w:b/>
                <w:bCs/>
                <w:color w:val="0000FF"/>
                <w:sz w:val="16"/>
                <w:szCs w:val="16"/>
                <w:u w:val="single"/>
              </w:rPr>
            </w:pPr>
            <w:r w:rsidRPr="00DC10BA">
              <w:rPr>
                <w:b/>
                <w:bCs/>
                <w:spacing w:val="10"/>
                <w:sz w:val="16"/>
                <w:szCs w:val="16"/>
              </w:rPr>
              <w:t xml:space="preserve">Документация и программное обеспечение размещены на сайте </w:t>
            </w:r>
            <w:hyperlink r:id="rId8" w:history="1"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  <w:lang w:val="en-US"/>
                </w:rPr>
                <w:t>www</w:t>
              </w:r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</w:rPr>
                <w:t>.</w:t>
              </w:r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  <w:lang w:val="en-US"/>
                </w:rPr>
                <w:t>vzljot</w:t>
              </w:r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</w:rPr>
                <w:t>.</w:t>
              </w:r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  <w:lang w:val="en-US"/>
                </w:rPr>
                <w:t>ru</w:t>
              </w:r>
            </w:hyperlink>
          </w:p>
        </w:tc>
      </w:tr>
      <w:tr w:rsidR="00575A13" w:rsidRPr="00DC10BA" w:rsidTr="00E92DE7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5A13" w:rsidRPr="00DC10BA" w:rsidRDefault="00575A13" w:rsidP="00274E3E">
            <w:pPr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bCs/>
                <w:i/>
                <w:sz w:val="16"/>
                <w:szCs w:val="16"/>
              </w:rPr>
              <w:t>Плательщик</w:t>
            </w:r>
          </w:p>
        </w:tc>
        <w:sdt>
          <w:sdtPr>
            <w:rPr>
              <w:sz w:val="16"/>
              <w:szCs w:val="16"/>
            </w:rPr>
            <w:id w:val="-291519181"/>
            <w:lock w:val="sdtLocked"/>
            <w:placeholder>
              <w:docPart w:val="030FF3D608314C7686B4CB40270EE457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575A13" w:rsidRPr="00DC10BA" w:rsidRDefault="001E098F" w:rsidP="001E098F">
                <w:pPr>
                  <w:rPr>
                    <w:sz w:val="16"/>
                    <w:szCs w:val="16"/>
                  </w:rPr>
                </w:pPr>
                <w:r w:rsidRPr="00F10E79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75A13" w:rsidRPr="00DC10BA" w:rsidRDefault="00575A13" w:rsidP="00274E3E"/>
        </w:tc>
      </w:tr>
      <w:tr w:rsidR="00575A13" w:rsidRPr="00DC10BA" w:rsidTr="00E92DE7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5A13" w:rsidRPr="00DC10BA" w:rsidRDefault="00575A13" w:rsidP="00274E3E">
            <w:pPr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i/>
                <w:sz w:val="16"/>
                <w:szCs w:val="16"/>
              </w:rPr>
              <w:t>ИНН</w:t>
            </w:r>
            <w:r w:rsidRPr="00DC10BA">
              <w:rPr>
                <w:b/>
                <w:i/>
                <w:sz w:val="16"/>
                <w:szCs w:val="16"/>
                <w:lang w:val="en-US"/>
              </w:rPr>
              <w:t xml:space="preserve"> /</w:t>
            </w:r>
            <w:r w:rsidRPr="00DC10BA">
              <w:rPr>
                <w:b/>
                <w:i/>
                <w:sz w:val="16"/>
                <w:szCs w:val="16"/>
              </w:rPr>
              <w:t xml:space="preserve"> КПП  </w:t>
            </w:r>
          </w:p>
        </w:tc>
        <w:sdt>
          <w:sdtPr>
            <w:rPr>
              <w:sz w:val="16"/>
              <w:szCs w:val="16"/>
            </w:rPr>
            <w:id w:val="-1305085155"/>
            <w:lock w:val="sdtLocked"/>
            <w:placeholder>
              <w:docPart w:val="A8C6AA018940417DAFC8BF7CE51D2BD9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575A13" w:rsidRPr="00DC10BA" w:rsidRDefault="00F10E79" w:rsidP="001E098F">
                <w:pPr>
                  <w:rPr>
                    <w:sz w:val="16"/>
                    <w:szCs w:val="16"/>
                  </w:rPr>
                </w:pPr>
                <w:r w:rsidRPr="00F10E79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75A13" w:rsidRPr="00DC10BA" w:rsidRDefault="00575A13" w:rsidP="00274E3E"/>
        </w:tc>
      </w:tr>
      <w:tr w:rsidR="00575A13" w:rsidRPr="00DC10BA" w:rsidTr="00E92DE7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5A13" w:rsidRPr="00DC10BA" w:rsidRDefault="00575A13" w:rsidP="00274E3E">
            <w:pPr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bCs/>
                <w:i/>
                <w:sz w:val="16"/>
                <w:szCs w:val="16"/>
              </w:rPr>
              <w:t>Получатель</w:t>
            </w:r>
          </w:p>
        </w:tc>
        <w:sdt>
          <w:sdtPr>
            <w:rPr>
              <w:sz w:val="16"/>
              <w:szCs w:val="16"/>
            </w:rPr>
            <w:id w:val="-349802822"/>
            <w:lock w:val="sdtLocked"/>
            <w:placeholder>
              <w:docPart w:val="F9F9DD3CF98E4F2B8301D9A886EA3354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575A13" w:rsidRPr="00DC10BA" w:rsidRDefault="005D4EF5" w:rsidP="005D4EF5">
                <w:pPr>
                  <w:rPr>
                    <w:sz w:val="16"/>
                    <w:szCs w:val="16"/>
                  </w:rPr>
                </w:pPr>
                <w:r w:rsidRPr="00F10E79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75A13" w:rsidRPr="00DC10BA" w:rsidRDefault="00575A13" w:rsidP="00274E3E"/>
        </w:tc>
      </w:tr>
      <w:tr w:rsidR="00575A13" w:rsidRPr="00DC10BA" w:rsidTr="00E92DE7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5A13" w:rsidRPr="00DC10BA" w:rsidRDefault="00575A13" w:rsidP="00274E3E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bCs/>
                <w:i/>
                <w:sz w:val="16"/>
                <w:szCs w:val="16"/>
              </w:rPr>
              <w:t>Почтовый адрес</w:t>
            </w:r>
          </w:p>
        </w:tc>
        <w:sdt>
          <w:sdtPr>
            <w:rPr>
              <w:sz w:val="16"/>
              <w:szCs w:val="16"/>
            </w:rPr>
            <w:id w:val="751400239"/>
            <w:lock w:val="sdtLocked"/>
            <w:placeholder>
              <w:docPart w:val="E576BEC4EA344AAFBB715BD46B2DFA3B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575A13" w:rsidRPr="00DC10BA" w:rsidRDefault="00F10E79" w:rsidP="001E098F">
                <w:pPr>
                  <w:rPr>
                    <w:sz w:val="16"/>
                    <w:szCs w:val="16"/>
                  </w:rPr>
                </w:pPr>
                <w:r w:rsidRPr="00F10E79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75A13" w:rsidRPr="00DC10BA" w:rsidRDefault="00575A13" w:rsidP="00274E3E"/>
        </w:tc>
      </w:tr>
      <w:tr w:rsidR="00575A13" w:rsidRPr="00DC10BA" w:rsidTr="00E92DE7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5A13" w:rsidRPr="00DC10BA" w:rsidRDefault="00575A13" w:rsidP="00274E3E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-1136331709"/>
            <w:placeholder>
              <w:docPart w:val="4E4F6A5F5BE54F2082519C4E549394B9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575A13" w:rsidRPr="00DC10BA" w:rsidRDefault="00DF7B70" w:rsidP="00DF7B70">
                <w:pPr>
                  <w:rPr>
                    <w:sz w:val="16"/>
                    <w:szCs w:val="16"/>
                  </w:rPr>
                </w:pPr>
                <w:r w:rsidRPr="00F10E79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75A13" w:rsidRPr="00DC10BA" w:rsidRDefault="00575A13" w:rsidP="00274E3E"/>
        </w:tc>
      </w:tr>
      <w:tr w:rsidR="00575A13" w:rsidRPr="00DC10BA" w:rsidTr="00E92DE7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5A13" w:rsidRPr="00DC10BA" w:rsidRDefault="00575A13" w:rsidP="00274E3E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1510863614"/>
            <w:placeholder>
              <w:docPart w:val="830C6FACC0E94EFB9E35C743B063CE9A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575A13" w:rsidRPr="00DC10BA" w:rsidRDefault="00DF7B70" w:rsidP="00DF7B70">
                <w:pPr>
                  <w:rPr>
                    <w:sz w:val="16"/>
                    <w:szCs w:val="16"/>
                  </w:rPr>
                </w:pPr>
                <w:r w:rsidRPr="00F10E79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75A13" w:rsidRPr="00DC10BA" w:rsidRDefault="00575A13" w:rsidP="00274E3E"/>
        </w:tc>
      </w:tr>
      <w:tr w:rsidR="00575A13" w:rsidRPr="00DC10BA" w:rsidTr="00E92DE7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5A13" w:rsidRPr="00DC10BA" w:rsidRDefault="00575A13" w:rsidP="00274E3E">
            <w:pPr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bCs/>
                <w:i/>
                <w:sz w:val="16"/>
                <w:szCs w:val="16"/>
              </w:rPr>
              <w:t>телефон, факс</w:t>
            </w:r>
          </w:p>
        </w:tc>
        <w:sdt>
          <w:sdtPr>
            <w:rPr>
              <w:sz w:val="16"/>
              <w:szCs w:val="16"/>
            </w:rPr>
            <w:id w:val="-872692152"/>
            <w:placeholder>
              <w:docPart w:val="0B5CE2FBB67147E783141A7B4A18913D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575A13" w:rsidRPr="00DC10BA" w:rsidRDefault="00DF7B70" w:rsidP="00DF7B70">
                <w:pPr>
                  <w:rPr>
                    <w:sz w:val="16"/>
                    <w:szCs w:val="16"/>
                  </w:rPr>
                </w:pPr>
                <w:r w:rsidRPr="00F10E79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75A13" w:rsidRPr="00DC10BA" w:rsidRDefault="00575A13" w:rsidP="00274E3E"/>
        </w:tc>
      </w:tr>
      <w:tr w:rsidR="00575A13" w:rsidRPr="00DC10BA" w:rsidTr="005D4EF5">
        <w:trPr>
          <w:trHeight w:hRule="exact" w:val="227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5A13" w:rsidRPr="00DC10BA" w:rsidRDefault="00575A13" w:rsidP="00274E3E">
            <w:pPr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bCs/>
                <w:i/>
                <w:sz w:val="16"/>
                <w:szCs w:val="16"/>
              </w:rPr>
              <w:t>Доставка</w:t>
            </w:r>
          </w:p>
        </w:tc>
        <w:tc>
          <w:tcPr>
            <w:tcW w:w="1492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5A13" w:rsidRPr="00DC10BA" w:rsidRDefault="00575A13" w:rsidP="00274E3E">
            <w:pPr>
              <w:jc w:val="right"/>
              <w:rPr>
                <w:sz w:val="16"/>
                <w:szCs w:val="16"/>
              </w:rPr>
            </w:pPr>
            <w:r w:rsidRPr="00DC10BA">
              <w:rPr>
                <w:sz w:val="16"/>
                <w:szCs w:val="16"/>
              </w:rPr>
              <w:t>самовывоз</w:t>
            </w:r>
          </w:p>
        </w:tc>
        <w:sdt>
          <w:sdtPr>
            <w:rPr>
              <w:sz w:val="16"/>
              <w:szCs w:val="16"/>
            </w:rPr>
            <w:id w:val="-66195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575A13" w:rsidRPr="00DC10BA" w:rsidRDefault="001E098F" w:rsidP="00274E3E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28" w:type="dxa"/>
            <w:gridSpan w:val="2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5A13" w:rsidRPr="00DC10BA" w:rsidRDefault="00575A13" w:rsidP="00274E3E">
            <w:pPr>
              <w:jc w:val="right"/>
              <w:rPr>
                <w:sz w:val="16"/>
                <w:szCs w:val="16"/>
              </w:rPr>
            </w:pPr>
            <w:r w:rsidRPr="00DC10BA">
              <w:rPr>
                <w:sz w:val="16"/>
                <w:szCs w:val="16"/>
              </w:rPr>
              <w:t>Ж/Д</w:t>
            </w:r>
          </w:p>
        </w:tc>
        <w:sdt>
          <w:sdtPr>
            <w:rPr>
              <w:sz w:val="16"/>
              <w:szCs w:val="16"/>
            </w:rPr>
            <w:id w:val="-1704552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575A13" w:rsidRPr="00DC10BA" w:rsidRDefault="00E55446" w:rsidP="00274E3E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260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5A13" w:rsidRPr="00DC10BA" w:rsidRDefault="00575A13" w:rsidP="00274E3E">
            <w:pPr>
              <w:jc w:val="right"/>
              <w:rPr>
                <w:sz w:val="16"/>
                <w:szCs w:val="16"/>
              </w:rPr>
            </w:pPr>
            <w:r w:rsidRPr="00DC10BA">
              <w:rPr>
                <w:sz w:val="16"/>
                <w:szCs w:val="16"/>
              </w:rPr>
              <w:t>АВИА</w:t>
            </w:r>
          </w:p>
        </w:tc>
        <w:sdt>
          <w:sdtPr>
            <w:rPr>
              <w:sz w:val="16"/>
              <w:szCs w:val="16"/>
            </w:rPr>
            <w:id w:val="1466081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2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575A13" w:rsidRPr="00DC10BA" w:rsidRDefault="00E55446" w:rsidP="00274E3E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500" w:type="dxa"/>
            <w:vMerge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:rsidR="00575A13" w:rsidRPr="00DC10BA" w:rsidRDefault="00575A13" w:rsidP="00274E3E">
            <w:pPr>
              <w:jc w:val="center"/>
            </w:pPr>
          </w:p>
        </w:tc>
      </w:tr>
      <w:tr w:rsidR="00575A13" w:rsidRPr="00DC10BA" w:rsidTr="00E92DE7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5A13" w:rsidRPr="00DC10BA" w:rsidRDefault="00575A13" w:rsidP="00274E3E">
            <w:pPr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bCs/>
                <w:i/>
                <w:sz w:val="16"/>
                <w:szCs w:val="16"/>
              </w:rPr>
              <w:t>Перевозчик</w:t>
            </w:r>
          </w:p>
        </w:tc>
        <w:sdt>
          <w:sdtPr>
            <w:rPr>
              <w:sz w:val="16"/>
              <w:szCs w:val="16"/>
            </w:rPr>
            <w:id w:val="-339553180"/>
            <w:placeholder>
              <w:docPart w:val="EE4FA1D12A574AE981784047230787CB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575A13" w:rsidRPr="00DC10BA" w:rsidRDefault="00DF7B70" w:rsidP="00DF7B70">
                <w:pPr>
                  <w:rPr>
                    <w:sz w:val="16"/>
                    <w:szCs w:val="16"/>
                  </w:rPr>
                </w:pPr>
                <w:r w:rsidRPr="00F10E79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75A13" w:rsidRPr="00DC10BA" w:rsidRDefault="00575A13" w:rsidP="00274E3E"/>
        </w:tc>
      </w:tr>
      <w:tr w:rsidR="00575A13" w:rsidRPr="00DC10BA" w:rsidTr="00E92DE7">
        <w:trPr>
          <w:trHeight w:hRule="exact" w:val="198"/>
        </w:trPr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5A13" w:rsidRPr="00DC10BA" w:rsidRDefault="00575A13" w:rsidP="00274E3E">
            <w:pPr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bCs/>
                <w:i/>
                <w:sz w:val="16"/>
                <w:szCs w:val="16"/>
              </w:rPr>
              <w:t>Пункт назначения</w:t>
            </w:r>
          </w:p>
        </w:tc>
        <w:sdt>
          <w:sdtPr>
            <w:rPr>
              <w:rStyle w:val="ad"/>
            </w:rPr>
            <w:id w:val="-1927876819"/>
            <w:placeholder>
              <w:docPart w:val="DA7CC79E807C46739768D6BBD507E239"/>
            </w:placeholder>
          </w:sdtPr>
          <w:sdtEndPr>
            <w:rPr>
              <w:rStyle w:val="a0"/>
              <w:rFonts w:ascii="Arial" w:hAnsi="Arial"/>
              <w:b w:val="0"/>
              <w:i/>
              <w:sz w:val="20"/>
              <w:szCs w:val="20"/>
            </w:rPr>
          </w:sdtEndPr>
          <w:sdtContent>
            <w:tc>
              <w:tcPr>
                <w:tcW w:w="4652" w:type="dxa"/>
                <w:gridSpan w:val="7"/>
                <w:tcBorders>
                  <w:top w:val="dotted" w:sz="8" w:space="0" w:color="auto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575A13" w:rsidRPr="00DC10BA" w:rsidRDefault="00B0108C" w:rsidP="00274E3E">
                <w:pPr>
                  <w:rPr>
                    <w:sz w:val="16"/>
                    <w:szCs w:val="16"/>
                  </w:rPr>
                </w:pPr>
                <w:r>
                  <w:rPr>
                    <w:rStyle w:val="ad"/>
                  </w:rPr>
                  <w:t xml:space="preserve"> </w:t>
                </w:r>
                <w:sdt>
                  <w:sdtPr>
                    <w:rPr>
                      <w:sz w:val="16"/>
                      <w:szCs w:val="16"/>
                    </w:rPr>
                    <w:id w:val="-401136261"/>
                    <w:placeholder>
                      <w:docPart w:val="EDF4070785134CC5BC60155C62D425C0"/>
                    </w:placeholder>
                    <w:showingPlcHdr/>
                    <w:text/>
                  </w:sdtPr>
                  <w:sdtEndPr/>
                  <w:sdtContent>
                    <w:r w:rsidR="00DF7B70" w:rsidRPr="00F10E79"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75A13" w:rsidRPr="00DC10BA" w:rsidRDefault="00575A13" w:rsidP="00274E3E"/>
        </w:tc>
      </w:tr>
      <w:tr w:rsidR="00575A13" w:rsidRPr="00DC10BA" w:rsidTr="00E92DE7">
        <w:trPr>
          <w:trHeight w:hRule="exact" w:val="284"/>
        </w:trPr>
        <w:tc>
          <w:tcPr>
            <w:tcW w:w="3420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575A13" w:rsidRPr="00DC10BA" w:rsidRDefault="00575A13" w:rsidP="00274E3E">
            <w:pPr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bCs/>
                <w:i/>
                <w:sz w:val="16"/>
                <w:szCs w:val="16"/>
              </w:rPr>
              <w:t>Предполагаемая дата оплаты</w:t>
            </w:r>
          </w:p>
        </w:tc>
        <w:tc>
          <w:tcPr>
            <w:tcW w:w="288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5A13" w:rsidRPr="00DC10BA" w:rsidRDefault="00575A13" w:rsidP="002407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sdt>
              <w:sdtPr>
                <w:rPr>
                  <w:rStyle w:val="ad"/>
                </w:rPr>
                <w:id w:val="-482938730"/>
                <w:lock w:val="sdtLocked"/>
                <w:placeholder>
                  <w:docPart w:val="C685482D057347C58AFB2ECD41855419"/>
                </w:placeholder>
                <w:showingPlcHdr/>
                <w:date w:fullDate="2024-07-18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d"/>
                </w:rPr>
              </w:sdtEndPr>
              <w:sdtContent>
                <w:r w:rsidR="0024071E" w:rsidRPr="00F10E79">
                  <w:rPr>
                    <w:rStyle w:val="9"/>
                  </w:rPr>
                  <w:t>Место для ввода даты.</w:t>
                </w:r>
              </w:sdtContent>
            </w:sdt>
          </w:p>
        </w:tc>
        <w:tc>
          <w:tcPr>
            <w:tcW w:w="4500" w:type="dxa"/>
            <w:vMerge/>
            <w:tcBorders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575A13" w:rsidRPr="00DC10BA" w:rsidRDefault="00575A13" w:rsidP="00274E3E"/>
        </w:tc>
      </w:tr>
    </w:tbl>
    <w:p w:rsidR="00575A13" w:rsidRPr="00DC10BA" w:rsidRDefault="00575A13" w:rsidP="00274E3E">
      <w:pPr>
        <w:rPr>
          <w:sz w:val="12"/>
          <w:szCs w:val="12"/>
        </w:rPr>
      </w:pPr>
    </w:p>
    <w:tbl>
      <w:tblPr>
        <w:tblW w:w="10740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8"/>
        <w:gridCol w:w="2152"/>
        <w:gridCol w:w="426"/>
        <w:gridCol w:w="2523"/>
        <w:gridCol w:w="2012"/>
        <w:gridCol w:w="2409"/>
      </w:tblGrid>
      <w:tr w:rsidR="00F10E79" w:rsidTr="00802192">
        <w:trPr>
          <w:trHeight w:val="20"/>
        </w:trPr>
        <w:tc>
          <w:tcPr>
            <w:tcW w:w="1218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F10E79" w:rsidRDefault="00F10E79" w:rsidP="00274E3E">
            <w:pPr>
              <w:rPr>
                <w:lang w:val="en-US"/>
              </w:rPr>
            </w:pPr>
            <w:r>
              <w:rPr>
                <w:b/>
              </w:rPr>
              <w:t>Заявка №</w:t>
            </w:r>
          </w:p>
        </w:tc>
        <w:sdt>
          <w:sdtPr>
            <w:rPr>
              <w:sz w:val="16"/>
              <w:szCs w:val="20"/>
            </w:rPr>
            <w:id w:val="-1395811656"/>
            <w:lock w:val="sdtLocked"/>
            <w:placeholder>
              <w:docPart w:val="7D034244ADD64826B0671503A10720CA"/>
            </w:placeholder>
            <w:showingPlcHdr/>
            <w:text/>
          </w:sdtPr>
          <w:sdtEndPr/>
          <w:sdtContent>
            <w:tc>
              <w:tcPr>
                <w:tcW w:w="2152" w:type="dxa"/>
                <w:vMerge w:val="restar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F10E79" w:rsidRDefault="00F10E79" w:rsidP="001E098F">
                <w:pPr>
                  <w:rPr>
                    <w:sz w:val="20"/>
                    <w:szCs w:val="20"/>
                  </w:rPr>
                </w:pPr>
                <w:r w:rsidRPr="001E098F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2949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F10E79" w:rsidRDefault="00F10E79" w:rsidP="00274E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012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F10E79" w:rsidRDefault="00F10E79" w:rsidP="00274E3E">
            <w:pPr>
              <w:jc w:val="center"/>
              <w:rPr>
                <w:b/>
              </w:rPr>
            </w:pPr>
            <w:r>
              <w:rPr>
                <w:b/>
              </w:rPr>
              <w:t>Дата готовности</w:t>
            </w:r>
          </w:p>
        </w:tc>
        <w:sdt>
          <w:sdtPr>
            <w:rPr>
              <w:sz w:val="18"/>
              <w:szCs w:val="18"/>
              <w:lang w:val="en-US"/>
            </w:rPr>
            <w:id w:val="832415172"/>
            <w:lock w:val="sdtLocked"/>
            <w:placeholder>
              <w:docPart w:val="2A7DB931646145BE96ADB6312ECD859B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409" w:type="dxa"/>
                <w:vMerge w:val="restart"/>
                <w:tcBorders>
                  <w:top w:val="single" w:sz="12" w:space="0" w:color="auto"/>
                  <w:left w:val="single" w:sz="12" w:space="0" w:color="auto"/>
                  <w:right w:val="single" w:sz="12" w:space="0" w:color="auto"/>
                </w:tcBorders>
                <w:vAlign w:val="bottom"/>
              </w:tcPr>
              <w:p w:rsidR="00F10E79" w:rsidRDefault="00F10E79" w:rsidP="00274E3E">
                <w:pPr>
                  <w:rPr>
                    <w:sz w:val="18"/>
                    <w:szCs w:val="18"/>
                    <w:lang w:val="en-US"/>
                  </w:rPr>
                </w:pPr>
                <w:r w:rsidRPr="00F10E79">
                  <w:rPr>
                    <w:rStyle w:val="9"/>
                  </w:rPr>
                  <w:t>Место для ввода даты.</w:t>
                </w:r>
              </w:p>
            </w:tc>
          </w:sdtContent>
        </w:sdt>
      </w:tr>
      <w:tr w:rsidR="00F10E79" w:rsidTr="00802192">
        <w:trPr>
          <w:trHeight w:val="44"/>
        </w:trPr>
        <w:tc>
          <w:tcPr>
            <w:tcW w:w="1218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F10E79" w:rsidRDefault="00F10E79" w:rsidP="00274E3E">
            <w:pPr>
              <w:rPr>
                <w:lang w:val="en-US"/>
              </w:rPr>
            </w:pPr>
          </w:p>
        </w:tc>
        <w:tc>
          <w:tcPr>
            <w:tcW w:w="21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0E79" w:rsidRDefault="00F10E79" w:rsidP="00274E3E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1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F10E79" w:rsidRDefault="00F10E79" w:rsidP="00F10E79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от 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10E79" w:rsidRPr="00F10E79" w:rsidRDefault="00F10E79" w:rsidP="00F10E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109552288"/>
                <w:lock w:val="sdtLocked"/>
                <w:placeholder>
                  <w:docPart w:val="FBDDFCB8FBF248D6BA7FB9ACCBD3FD19"/>
                </w:placeholder>
                <w:showingPlcHdr/>
                <w:date w:fullDate="2024-07-04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Pr="00F10E79">
                  <w:rPr>
                    <w:rStyle w:val="9"/>
                  </w:rPr>
                  <w:t>Место для ввода даты.</w:t>
                </w:r>
              </w:sdtContent>
            </w:sdt>
          </w:p>
        </w:tc>
        <w:tc>
          <w:tcPr>
            <w:tcW w:w="2012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F10E79" w:rsidRDefault="00F10E79" w:rsidP="00274E3E">
            <w:pPr>
              <w:rPr>
                <w:b/>
              </w:rPr>
            </w:pPr>
          </w:p>
        </w:tc>
        <w:tc>
          <w:tcPr>
            <w:tcW w:w="2409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10E79" w:rsidRDefault="00F10E79" w:rsidP="00274E3E">
            <w:pPr>
              <w:rPr>
                <w:sz w:val="18"/>
                <w:szCs w:val="18"/>
                <w:lang w:val="en-US"/>
              </w:rPr>
            </w:pPr>
          </w:p>
        </w:tc>
      </w:tr>
      <w:tr w:rsidR="00575A13" w:rsidTr="00FB2003">
        <w:trPr>
          <w:trHeight w:val="20"/>
        </w:trPr>
        <w:tc>
          <w:tcPr>
            <w:tcW w:w="1218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575A13" w:rsidRDefault="00575A13" w:rsidP="00274E3E">
            <w:pPr>
              <w:rPr>
                <w:lang w:val="en-US"/>
              </w:rPr>
            </w:pPr>
          </w:p>
        </w:tc>
        <w:tc>
          <w:tcPr>
            <w:tcW w:w="21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75A13" w:rsidRDefault="00575A13" w:rsidP="00274E3E">
            <w:pPr>
              <w:rPr>
                <w:sz w:val="20"/>
                <w:szCs w:val="20"/>
              </w:rPr>
            </w:pPr>
          </w:p>
        </w:tc>
        <w:tc>
          <w:tcPr>
            <w:tcW w:w="2949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575A13" w:rsidRDefault="00575A13" w:rsidP="00274E3E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575A13" w:rsidRDefault="00575A13" w:rsidP="00274E3E">
            <w:pPr>
              <w:rPr>
                <w:b/>
              </w:rPr>
            </w:pPr>
          </w:p>
        </w:tc>
        <w:tc>
          <w:tcPr>
            <w:tcW w:w="24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75A13" w:rsidRDefault="00575A13" w:rsidP="00274E3E">
            <w:pPr>
              <w:rPr>
                <w:sz w:val="2"/>
                <w:szCs w:val="2"/>
              </w:rPr>
            </w:pPr>
          </w:p>
        </w:tc>
      </w:tr>
    </w:tbl>
    <w:p w:rsidR="00904476" w:rsidRDefault="00904476" w:rsidP="00904476">
      <w:pPr>
        <w:pStyle w:val="6"/>
        <w:spacing w:before="0" w:after="0"/>
        <w:rPr>
          <w:rFonts w:ascii="Arial" w:hAnsi="Arial" w:cs="Arial"/>
          <w:sz w:val="24"/>
          <w:szCs w:val="28"/>
        </w:rPr>
      </w:pPr>
    </w:p>
    <w:tbl>
      <w:tblPr>
        <w:tblpPr w:leftFromText="180" w:rightFromText="180" w:vertAnchor="text" w:horzAnchor="margin" w:tblpY="33"/>
        <w:tblOverlap w:val="never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6804"/>
      </w:tblGrid>
      <w:tr w:rsidR="00904476" w:rsidTr="00F10E79">
        <w:trPr>
          <w:trHeight w:val="227"/>
        </w:trPr>
        <w:tc>
          <w:tcPr>
            <w:tcW w:w="3964" w:type="dxa"/>
            <w:shd w:val="clear" w:color="auto" w:fill="auto"/>
            <w:vAlign w:val="center"/>
          </w:tcPr>
          <w:p w:rsidR="00904476" w:rsidRPr="00D34993" w:rsidRDefault="00904476" w:rsidP="00E53503">
            <w:pPr>
              <w:pStyle w:val="a7"/>
              <w:spacing w:after="0"/>
              <w:jc w:val="right"/>
              <w:rPr>
                <w:b/>
                <w:bCs/>
                <w:sz w:val="14"/>
                <w:szCs w:val="16"/>
              </w:rPr>
            </w:pPr>
            <w:r w:rsidRPr="00D34993">
              <w:rPr>
                <w:b/>
                <w:bCs/>
                <w:sz w:val="16"/>
                <w:szCs w:val="16"/>
              </w:rPr>
              <w:t>ИНН конечного заказчика \ наименование конечного заказчика</w:t>
            </w:r>
          </w:p>
        </w:tc>
        <w:sdt>
          <w:sdtPr>
            <w:id w:val="-1197162873"/>
            <w:lock w:val="sdtLocked"/>
            <w:placeholder>
              <w:docPart w:val="7B7B3A2A1FE04BF094500CE514559ABA"/>
            </w:placeholder>
            <w:showingPlcHdr/>
            <w:text/>
          </w:sdtPr>
          <w:sdtEndPr/>
          <w:sdtContent>
            <w:tc>
              <w:tcPr>
                <w:tcW w:w="6804" w:type="dxa"/>
                <w:shd w:val="clear" w:color="auto" w:fill="auto"/>
                <w:vAlign w:val="center"/>
              </w:tcPr>
              <w:p w:rsidR="00904476" w:rsidRDefault="001E098F" w:rsidP="00F10E79">
                <w:pPr>
                  <w:jc w:val="center"/>
                </w:pPr>
                <w:r w:rsidRPr="00F10E79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904476" w:rsidTr="00F10E79">
        <w:trPr>
          <w:trHeight w:val="227"/>
        </w:trPr>
        <w:tc>
          <w:tcPr>
            <w:tcW w:w="3964" w:type="dxa"/>
            <w:shd w:val="clear" w:color="auto" w:fill="auto"/>
            <w:vAlign w:val="bottom"/>
          </w:tcPr>
          <w:p w:rsidR="00904476" w:rsidRPr="00D34993" w:rsidRDefault="00904476" w:rsidP="00E53503">
            <w:pPr>
              <w:pStyle w:val="a7"/>
              <w:spacing w:after="0"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D34993">
              <w:rPr>
                <w:b/>
                <w:bCs/>
                <w:sz w:val="16"/>
                <w:szCs w:val="16"/>
              </w:rPr>
              <w:t>Номер опросного листа</w:t>
            </w:r>
          </w:p>
        </w:tc>
        <w:sdt>
          <w:sdtPr>
            <w:id w:val="1299418640"/>
            <w:lock w:val="sdtLocked"/>
            <w:placeholder>
              <w:docPart w:val="41F6B171F60847A3B2E581780DB691A4"/>
            </w:placeholder>
            <w:showingPlcHdr/>
            <w:text/>
          </w:sdtPr>
          <w:sdtEndPr/>
          <w:sdtContent>
            <w:tc>
              <w:tcPr>
                <w:tcW w:w="6804" w:type="dxa"/>
                <w:shd w:val="clear" w:color="auto" w:fill="auto"/>
                <w:vAlign w:val="center"/>
              </w:tcPr>
              <w:p w:rsidR="00904476" w:rsidRDefault="00F10E79" w:rsidP="00F10E79">
                <w:pPr>
                  <w:jc w:val="center"/>
                </w:pPr>
                <w:r w:rsidRPr="00F10E79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904476" w:rsidTr="00F10E79">
        <w:trPr>
          <w:trHeight w:val="227"/>
        </w:trPr>
        <w:tc>
          <w:tcPr>
            <w:tcW w:w="3964" w:type="dxa"/>
            <w:shd w:val="clear" w:color="auto" w:fill="auto"/>
            <w:vAlign w:val="bottom"/>
          </w:tcPr>
          <w:p w:rsidR="00904476" w:rsidRPr="00D34993" w:rsidRDefault="00904476" w:rsidP="00E53503">
            <w:pPr>
              <w:pStyle w:val="a7"/>
              <w:spacing w:after="0"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D34993">
              <w:rPr>
                <w:b/>
                <w:bCs/>
                <w:sz w:val="16"/>
                <w:szCs w:val="16"/>
              </w:rPr>
              <w:t>Позиция прибора</w:t>
            </w:r>
          </w:p>
        </w:tc>
        <w:sdt>
          <w:sdtPr>
            <w:id w:val="-798218918"/>
            <w:lock w:val="sdtLocked"/>
            <w:placeholder>
              <w:docPart w:val="F032FAF238E942D896FAC5E9825D3C41"/>
            </w:placeholder>
            <w:showingPlcHdr/>
            <w:text/>
          </w:sdtPr>
          <w:sdtEndPr/>
          <w:sdtContent>
            <w:tc>
              <w:tcPr>
                <w:tcW w:w="6804" w:type="dxa"/>
                <w:shd w:val="clear" w:color="auto" w:fill="auto"/>
                <w:vAlign w:val="center"/>
              </w:tcPr>
              <w:p w:rsidR="00904476" w:rsidRDefault="00F10E79" w:rsidP="00F10E79">
                <w:pPr>
                  <w:jc w:val="center"/>
                </w:pPr>
                <w:r w:rsidRPr="00F10E79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904476" w:rsidRPr="008A1215" w:rsidRDefault="00904476" w:rsidP="00904476">
      <w:pPr>
        <w:pStyle w:val="6"/>
        <w:spacing w:before="0" w:after="0"/>
        <w:jc w:val="right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br/>
      </w:r>
      <w:r>
        <w:rPr>
          <w:sz w:val="8"/>
          <w:szCs w:val="8"/>
        </w:rPr>
        <w:br/>
      </w:r>
      <w:r w:rsidRPr="00745011">
        <w:rPr>
          <w:rFonts w:ascii="Arial" w:hAnsi="Arial" w:cs="Arial"/>
          <w:sz w:val="24"/>
          <w:szCs w:val="28"/>
        </w:rPr>
        <w:t>Расх</w:t>
      </w:r>
      <w:r>
        <w:rPr>
          <w:rFonts w:ascii="Arial" w:hAnsi="Arial" w:cs="Arial"/>
          <w:sz w:val="24"/>
          <w:szCs w:val="28"/>
        </w:rPr>
        <w:t xml:space="preserve">одомер-счетчик электромагнитный ВЗЛЕТ ТЭР </w:t>
      </w:r>
      <w:r w:rsidRPr="00745011">
        <w:rPr>
          <w:rFonts w:ascii="Arial" w:hAnsi="Arial" w:cs="Arial"/>
          <w:sz w:val="24"/>
          <w:szCs w:val="28"/>
        </w:rPr>
        <w:t>исполнения АС Ех, АФ Ех</w:t>
      </w:r>
      <w:r w:rsidRPr="00745011">
        <w:rPr>
          <w:rFonts w:ascii="Arial" w:hAnsi="Arial" w:cs="Arial"/>
          <w:sz w:val="20"/>
        </w:rPr>
        <w:t xml:space="preserve"> (агрессивостойкие, взрывозащищенные)</w:t>
      </w:r>
      <w:r>
        <w:rPr>
          <w:rFonts w:ascii="Arial" w:hAnsi="Arial" w:cs="Arial"/>
          <w:sz w:val="24"/>
          <w:szCs w:val="28"/>
        </w:rPr>
        <w:br/>
      </w:r>
    </w:p>
    <w:tbl>
      <w:tblPr>
        <w:tblW w:w="8114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9"/>
        <w:gridCol w:w="2126"/>
        <w:gridCol w:w="709"/>
      </w:tblGrid>
      <w:tr w:rsidR="00904476" w:rsidRPr="00B20CCE" w:rsidTr="00F10E79">
        <w:trPr>
          <w:trHeight w:val="227"/>
        </w:trPr>
        <w:tc>
          <w:tcPr>
            <w:tcW w:w="527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</w:tcPr>
          <w:p w:rsidR="00904476" w:rsidRPr="00B20CCE" w:rsidRDefault="00904476" w:rsidP="00E53503">
            <w:pPr>
              <w:rPr>
                <w:b/>
                <w:i/>
                <w:sz w:val="20"/>
                <w:szCs w:val="20"/>
              </w:rPr>
            </w:pPr>
            <w:r w:rsidRPr="00EF4F4D">
              <w:rPr>
                <w:b/>
                <w:i/>
                <w:sz w:val="20"/>
                <w:szCs w:val="20"/>
              </w:rPr>
              <w:t>Количество комплектов однотипных приборов</w:t>
            </w:r>
          </w:p>
        </w:tc>
        <w:sdt>
          <w:sdtPr>
            <w:rPr>
              <w:sz w:val="20"/>
              <w:szCs w:val="20"/>
            </w:rPr>
            <w:id w:val="691187436"/>
            <w:lock w:val="sdtLocked"/>
            <w:placeholder>
              <w:docPart w:val="09D9A199BD0B442F94A2E2F9EDFFB774"/>
            </w:placeholder>
            <w:showingPlcHdr/>
            <w:text/>
          </w:sdtPr>
          <w:sdtEndPr/>
          <w:sdtContent>
            <w:tc>
              <w:tcPr>
                <w:tcW w:w="2126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904476" w:rsidRPr="00D34993" w:rsidRDefault="00F10E79" w:rsidP="00F10E79">
                <w:pPr>
                  <w:rPr>
                    <w:sz w:val="20"/>
                    <w:szCs w:val="20"/>
                  </w:rPr>
                </w:pPr>
                <w:r w:rsidRPr="00F10E79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709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904476" w:rsidRPr="00B20CCE" w:rsidRDefault="00904476" w:rsidP="00E53503">
            <w:pPr>
              <w:jc w:val="right"/>
              <w:rPr>
                <w:b/>
                <w:i/>
                <w:sz w:val="20"/>
                <w:szCs w:val="20"/>
              </w:rPr>
            </w:pPr>
            <w:r w:rsidRPr="00074F70">
              <w:rPr>
                <w:b/>
                <w:i/>
                <w:sz w:val="20"/>
                <w:szCs w:val="20"/>
              </w:rPr>
              <w:t>шт.</w:t>
            </w:r>
          </w:p>
        </w:tc>
      </w:tr>
    </w:tbl>
    <w:p w:rsidR="00904476" w:rsidRPr="00575A13" w:rsidRDefault="00904476" w:rsidP="00904476">
      <w:pPr>
        <w:rPr>
          <w:b/>
          <w:i/>
          <w:sz w:val="8"/>
          <w:szCs w:val="8"/>
        </w:rPr>
      </w:pPr>
      <w:r w:rsidRPr="00575A13">
        <w:rPr>
          <w:i/>
          <w:sz w:val="18"/>
          <w:szCs w:val="18"/>
        </w:rPr>
        <w:t>исполнение</w:t>
      </w:r>
    </w:p>
    <w:tbl>
      <w:tblPr>
        <w:tblW w:w="47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138"/>
        <w:gridCol w:w="203"/>
        <w:gridCol w:w="430"/>
        <w:gridCol w:w="209"/>
        <w:gridCol w:w="420"/>
        <w:gridCol w:w="208"/>
        <w:gridCol w:w="440"/>
        <w:gridCol w:w="209"/>
        <w:gridCol w:w="443"/>
        <w:gridCol w:w="209"/>
        <w:gridCol w:w="443"/>
        <w:gridCol w:w="209"/>
        <w:gridCol w:w="444"/>
        <w:gridCol w:w="210"/>
        <w:gridCol w:w="440"/>
        <w:gridCol w:w="209"/>
        <w:gridCol w:w="440"/>
        <w:gridCol w:w="270"/>
        <w:gridCol w:w="445"/>
        <w:gridCol w:w="209"/>
        <w:gridCol w:w="551"/>
        <w:gridCol w:w="209"/>
        <w:gridCol w:w="519"/>
        <w:gridCol w:w="210"/>
        <w:gridCol w:w="516"/>
        <w:gridCol w:w="349"/>
        <w:gridCol w:w="674"/>
      </w:tblGrid>
      <w:tr w:rsidR="0022660A" w:rsidRPr="00F140F4" w:rsidTr="00E53503">
        <w:trPr>
          <w:trHeight w:val="203"/>
        </w:trPr>
        <w:sdt>
          <w:sdtPr>
            <w:rPr>
              <w:b/>
              <w:sz w:val="16"/>
              <w:szCs w:val="16"/>
            </w:rPr>
            <w:id w:val="-1891023562"/>
            <w:lock w:val="sdtLocked"/>
            <w:placeholder>
              <w:docPart w:val="6C0B120EC2894C719C52C4ACE6CF9828"/>
            </w:placeholder>
            <w:dropDownList>
              <w:listItem w:displayText="_________" w:value="_________"/>
              <w:listItem w:displayText="АС Ех-010" w:value="АС Ех-010"/>
              <w:listItem w:displayText="АС Ех-015" w:value="АС Ех-015"/>
              <w:listItem w:displayText="АФ Ех-015" w:value="АФ Ех-015"/>
              <w:listItem w:displayText="АФ Ех-020" w:value="АФ Ех-020"/>
              <w:listItem w:displayText="АФ Ех-025" w:value="АФ Ех-025"/>
              <w:listItem w:displayText="АФ Ех-032" w:value="АФ Ех-032"/>
              <w:listItem w:displayText="АФ Ех-040" w:value="АФ Ех-040"/>
              <w:listItem w:displayText="АФ Ех-050" w:value="АФ Ех-050"/>
              <w:listItem w:displayText="АФ Ех-065" w:value="АФ Ех-065"/>
              <w:listItem w:displayText="АФ Ех-080" w:value="АФ Ех-080"/>
              <w:listItem w:displayText="АФ Ех-100" w:value="АФ Ех-100"/>
              <w:listItem w:displayText="АФ Ех-125" w:value="АФ Ех-125"/>
              <w:listItem w:displayText="АФ Ех-150" w:value="АФ Ех-150"/>
              <w:listItem w:displayText="АФ Ех-200" w:value="АФ Ех-200"/>
              <w:listItem w:displayText="АФ Ех-300" w:value="АФ Ех-300"/>
            </w:dropDownList>
          </w:sdtPr>
          <w:sdtEndPr/>
          <w:sdtContent>
            <w:tc>
              <w:tcPr>
                <w:tcW w:w="1109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904476" w:rsidRPr="00F140F4" w:rsidRDefault="001D65F0" w:rsidP="0022660A">
                <w:pPr>
                  <w:ind w:left="57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_________</w:t>
                </w:r>
              </w:p>
            </w:tc>
          </w:sdtContent>
        </w:sdt>
        <w:tc>
          <w:tcPr>
            <w:tcW w:w="19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04476" w:rsidRPr="00F140F4" w:rsidRDefault="00904476" w:rsidP="00E5350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904476" w:rsidRPr="00F140F4" w:rsidRDefault="00904476" w:rsidP="00E53503">
            <w:pPr>
              <w:ind w:left="57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0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04476" w:rsidRPr="00F140F4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–</w:t>
            </w:r>
          </w:p>
        </w:tc>
        <w:tc>
          <w:tcPr>
            <w:tcW w:w="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04476" w:rsidRPr="00F140F4" w:rsidRDefault="00904476" w:rsidP="00DF7B70">
            <w:pPr>
              <w:ind w:left="57"/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2</w:t>
            </w:r>
            <w:sdt>
              <w:sdtPr>
                <w:rPr>
                  <w:rStyle w:val="ad"/>
                </w:rPr>
                <w:id w:val="-1637946600"/>
                <w:placeholder>
                  <w:docPart w:val="747FC345359546B3BDE907D06C8D10DD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>
                <w:rPr>
                  <w:rStyle w:val="ad"/>
                </w:rPr>
              </w:sdtEndPr>
              <w:sdtContent>
                <w:r w:rsidR="0024071E">
                  <w:rPr>
                    <w:rStyle w:val="ad"/>
                  </w:rPr>
                  <w:t>_</w:t>
                </w:r>
              </w:sdtContent>
            </w:sdt>
          </w:p>
        </w:tc>
        <w:tc>
          <w:tcPr>
            <w:tcW w:w="20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04476" w:rsidRPr="00F140F4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–</w:t>
            </w: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904476" w:rsidRPr="00F140F4" w:rsidRDefault="00904476" w:rsidP="00E53503">
            <w:pPr>
              <w:ind w:left="57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31</w:t>
            </w:r>
          </w:p>
        </w:tc>
        <w:tc>
          <w:tcPr>
            <w:tcW w:w="20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04476" w:rsidRPr="00F140F4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–</w:t>
            </w:r>
          </w:p>
        </w:tc>
        <w:tc>
          <w:tcPr>
            <w:tcW w:w="4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476" w:rsidRPr="00F140F4" w:rsidRDefault="00904476" w:rsidP="00DF7B70">
            <w:pPr>
              <w:ind w:left="57"/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4</w:t>
            </w:r>
            <w:sdt>
              <w:sdtPr>
                <w:rPr>
                  <w:rStyle w:val="ad"/>
                </w:rPr>
                <w:id w:val="2046557904"/>
                <w:placeholder>
                  <w:docPart w:val="5B732E653D9B46C4B0648DEF54B5F541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>
                <w:rPr>
                  <w:rStyle w:val="ad"/>
                </w:rPr>
              </w:sdtEndPr>
              <w:sdtContent>
                <w:r w:rsidR="0024071E">
                  <w:rPr>
                    <w:rStyle w:val="ad"/>
                  </w:rPr>
                  <w:t>_</w:t>
                </w:r>
              </w:sdtContent>
            </w:sdt>
          </w:p>
        </w:tc>
        <w:tc>
          <w:tcPr>
            <w:tcW w:w="20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04476" w:rsidRPr="00F140F4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–</w:t>
            </w:r>
          </w:p>
        </w:tc>
        <w:tc>
          <w:tcPr>
            <w:tcW w:w="4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476" w:rsidRPr="00B0108C" w:rsidRDefault="00904476" w:rsidP="00DF7B70">
            <w:pPr>
              <w:ind w:left="57"/>
              <w:jc w:val="center"/>
              <w:rPr>
                <w:b/>
                <w:sz w:val="16"/>
                <w:szCs w:val="16"/>
              </w:rPr>
            </w:pPr>
            <w:r w:rsidRPr="00B0108C">
              <w:rPr>
                <w:b/>
                <w:sz w:val="16"/>
                <w:szCs w:val="16"/>
              </w:rPr>
              <w:t>5</w:t>
            </w:r>
            <w:sdt>
              <w:sdtPr>
                <w:rPr>
                  <w:rStyle w:val="ad"/>
                </w:rPr>
                <w:id w:val="-802925861"/>
                <w:placeholder>
                  <w:docPart w:val="27A8B925945E4329AD922347942EB572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</w:dropDownList>
              </w:sdtPr>
              <w:sdtEndPr>
                <w:rPr>
                  <w:rStyle w:val="ad"/>
                </w:rPr>
              </w:sdtEndPr>
              <w:sdtContent>
                <w:r w:rsidRPr="00F10E79">
                  <w:rPr>
                    <w:rStyle w:val="ad"/>
                  </w:rPr>
                  <w:t>_</w:t>
                </w:r>
              </w:sdtContent>
            </w:sdt>
          </w:p>
        </w:tc>
        <w:tc>
          <w:tcPr>
            <w:tcW w:w="20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04476" w:rsidRPr="00F140F4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–</w:t>
            </w: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904476" w:rsidRPr="00F140F4" w:rsidRDefault="00904476" w:rsidP="00E53503">
            <w:pPr>
              <w:ind w:left="57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61</w:t>
            </w:r>
          </w:p>
        </w:tc>
        <w:tc>
          <w:tcPr>
            <w:tcW w:w="20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04476" w:rsidRPr="00F140F4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–</w:t>
            </w:r>
          </w:p>
        </w:tc>
        <w:tc>
          <w:tcPr>
            <w:tcW w:w="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04476" w:rsidRPr="00F140F4" w:rsidRDefault="00904476" w:rsidP="00DF7B70">
            <w:pPr>
              <w:ind w:left="57"/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7</w:t>
            </w:r>
            <w:sdt>
              <w:sdtPr>
                <w:rPr>
                  <w:rStyle w:val="ad"/>
                </w:rPr>
                <w:id w:val="957224799"/>
                <w:placeholder>
                  <w:docPart w:val="9576495FD420448DB0FFEDB1AF64129B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>
                <w:rPr>
                  <w:rStyle w:val="ad"/>
                </w:rPr>
              </w:sdtEndPr>
              <w:sdtContent>
                <w:r w:rsidRPr="00F10E79">
                  <w:rPr>
                    <w:rStyle w:val="ad"/>
                  </w:rPr>
                  <w:t>_</w:t>
                </w:r>
              </w:sdtContent>
            </w:sdt>
          </w:p>
        </w:tc>
        <w:tc>
          <w:tcPr>
            <w:tcW w:w="20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04476" w:rsidRPr="00F140F4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–</w:t>
            </w:r>
          </w:p>
        </w:tc>
        <w:tc>
          <w:tcPr>
            <w:tcW w:w="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04476" w:rsidRPr="00F140F4" w:rsidRDefault="00904476" w:rsidP="00DF7B70">
            <w:pPr>
              <w:ind w:left="57"/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8</w:t>
            </w:r>
            <w:sdt>
              <w:sdtPr>
                <w:rPr>
                  <w:rStyle w:val="ad"/>
                </w:rPr>
                <w:id w:val="-1988005746"/>
                <w:placeholder>
                  <w:docPart w:val="7FA74D73139E4EB28761D6639A764620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  <w:listItem w:displayText="4" w:value="4"/>
                </w:dropDownList>
              </w:sdtPr>
              <w:sdtEndPr>
                <w:rPr>
                  <w:rStyle w:val="ad"/>
                </w:rPr>
              </w:sdtEndPr>
              <w:sdtContent>
                <w:r w:rsidRPr="00F10E79">
                  <w:rPr>
                    <w:rStyle w:val="ad"/>
                  </w:rPr>
                  <w:t>_</w:t>
                </w:r>
              </w:sdtContent>
            </w:sdt>
          </w:p>
        </w:tc>
        <w:tc>
          <w:tcPr>
            <w:tcW w:w="26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04476" w:rsidRPr="00F140F4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–</w:t>
            </w: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904476" w:rsidRPr="004B46C2" w:rsidRDefault="00904476" w:rsidP="00E53503">
            <w:pPr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9</w:t>
            </w:r>
            <w:r w:rsidRPr="004B46C2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0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04476" w:rsidRPr="00F140F4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–</w:t>
            </w:r>
          </w:p>
        </w:tc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904476" w:rsidRPr="00F140F4" w:rsidRDefault="00904476" w:rsidP="00E5350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ПР2</w:t>
            </w:r>
          </w:p>
        </w:tc>
        <w:tc>
          <w:tcPr>
            <w:tcW w:w="20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04476" w:rsidRPr="00F140F4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–</w:t>
            </w: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904476" w:rsidRPr="00F140F4" w:rsidRDefault="00904476" w:rsidP="00E5350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Б1</w:t>
            </w:r>
          </w:p>
        </w:tc>
        <w:tc>
          <w:tcPr>
            <w:tcW w:w="20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04476" w:rsidRPr="00F140F4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–</w:t>
            </w: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04476" w:rsidRPr="00F140F4" w:rsidRDefault="00904476" w:rsidP="00DF7B7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</w:t>
            </w:r>
            <w:sdt>
              <w:sdtPr>
                <w:rPr>
                  <w:rStyle w:val="ad"/>
                </w:rPr>
                <w:id w:val="-2094472863"/>
                <w:placeholder>
                  <w:docPart w:val="E0F3346EA4894E4189169499D762BEDE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>
                <w:rPr>
                  <w:rStyle w:val="ad"/>
                </w:rPr>
              </w:sdtEndPr>
              <w:sdtContent>
                <w:r w:rsidRPr="00F10E79">
                  <w:rPr>
                    <w:rStyle w:val="ad"/>
                  </w:rPr>
                  <w:t>_</w:t>
                </w:r>
              </w:sdtContent>
            </w:sdt>
          </w:p>
        </w:tc>
        <w:tc>
          <w:tcPr>
            <w:tcW w:w="3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04476" w:rsidRPr="00F140F4" w:rsidRDefault="00904476" w:rsidP="00E5350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</w:t>
            </w:r>
          </w:p>
        </w:tc>
        <w:tc>
          <w:tcPr>
            <w:tcW w:w="6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04476" w:rsidRPr="00F140F4" w:rsidRDefault="00904476" w:rsidP="00DF7B7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ПФ</w:t>
            </w:r>
            <w:sdt>
              <w:sdtPr>
                <w:rPr>
                  <w:rStyle w:val="ad"/>
                </w:rPr>
                <w:id w:val="1022052240"/>
                <w:placeholder>
                  <w:docPart w:val="7CF504DB552342DC9E78372646BE4B77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</w:dropDownList>
              </w:sdtPr>
              <w:sdtEndPr>
                <w:rPr>
                  <w:rStyle w:val="ad"/>
                </w:rPr>
              </w:sdtEndPr>
              <w:sdtContent>
                <w:r w:rsidRPr="00F10E79">
                  <w:rPr>
                    <w:rStyle w:val="ad"/>
                  </w:rPr>
                  <w:t>_</w:t>
                </w:r>
              </w:sdtContent>
            </w:sdt>
          </w:p>
        </w:tc>
      </w:tr>
    </w:tbl>
    <w:p w:rsidR="00904476" w:rsidRPr="009D4DEF" w:rsidRDefault="00904476" w:rsidP="00904476">
      <w:pPr>
        <w:rPr>
          <w:b/>
          <w:i/>
          <w:sz w:val="8"/>
          <w:szCs w:val="16"/>
        </w:rPr>
      </w:pPr>
    </w:p>
    <w:tbl>
      <w:tblPr>
        <w:tblW w:w="4942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317"/>
        <w:gridCol w:w="3919"/>
        <w:gridCol w:w="1778"/>
        <w:gridCol w:w="2618"/>
      </w:tblGrid>
      <w:tr w:rsidR="00904476" w:rsidRPr="00EF4F4D" w:rsidTr="00193E01">
        <w:trPr>
          <w:trHeight w:hRule="exact" w:val="227"/>
          <w:jc w:val="center"/>
        </w:trPr>
        <w:tc>
          <w:tcPr>
            <w:tcW w:w="1090" w:type="pct"/>
            <w:tcBorders>
              <w:right w:val="single" w:sz="12" w:space="0" w:color="auto"/>
            </w:tcBorders>
            <w:vAlign w:val="center"/>
          </w:tcPr>
          <w:p w:rsidR="00904476" w:rsidRPr="00EF4F4D" w:rsidRDefault="00904476" w:rsidP="00E53503">
            <w:pPr>
              <w:rPr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измеряемая жидкость</w:t>
            </w:r>
          </w:p>
        </w:tc>
        <w:tc>
          <w:tcPr>
            <w:tcW w:w="18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rStyle w:val="ad"/>
              </w:rPr>
              <w:id w:val="792171122"/>
              <w:lock w:val="sdtLocked"/>
              <w:placeholder>
                <w:docPart w:val="296B4EF700DB4896B701F618B842FBAF"/>
              </w:placeholder>
              <w:showingPlcHdr/>
              <w:text/>
            </w:sdtPr>
            <w:sdtEndPr>
              <w:rPr>
                <w:rStyle w:val="ad"/>
              </w:rPr>
            </w:sdtEndPr>
            <w:sdtContent>
              <w:p w:rsidR="00904476" w:rsidRDefault="001D65F0" w:rsidP="00E53503">
                <w:pPr>
                  <w:rPr>
                    <w:i/>
                    <w:sz w:val="20"/>
                    <w:szCs w:val="20"/>
                  </w:rPr>
                </w:pPr>
                <w:r w:rsidRPr="001D65F0">
                  <w:rPr>
                    <w:rStyle w:val="9"/>
                  </w:rPr>
                  <w:t>Место для ввода текста.</w:t>
                </w:r>
              </w:p>
            </w:sdtContent>
          </w:sdt>
          <w:p w:rsidR="00904476" w:rsidRPr="00EF4F4D" w:rsidRDefault="00904476" w:rsidP="00E5350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04476" w:rsidRPr="00EF4F4D" w:rsidRDefault="00904476" w:rsidP="00E53503">
            <w:pPr>
              <w:jc w:val="right"/>
              <w:rPr>
                <w:b/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концентрация, %</w:t>
            </w:r>
          </w:p>
        </w:tc>
        <w:tc>
          <w:tcPr>
            <w:tcW w:w="1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rStyle w:val="ad"/>
              </w:rPr>
              <w:id w:val="1987198854"/>
              <w:lock w:val="sdtLocked"/>
              <w:placeholder>
                <w:docPart w:val="D52F2DA3B1C844BA9A4812EB67DBA225"/>
              </w:placeholder>
              <w:showingPlcHdr/>
              <w:text/>
            </w:sdtPr>
            <w:sdtEndPr>
              <w:rPr>
                <w:rStyle w:val="a0"/>
                <w:rFonts w:ascii="Arial" w:hAnsi="Arial"/>
                <w:b w:val="0"/>
                <w:sz w:val="20"/>
                <w:szCs w:val="20"/>
              </w:rPr>
            </w:sdtEndPr>
            <w:sdtContent>
              <w:p w:rsidR="00904476" w:rsidRPr="001D65F0" w:rsidRDefault="001D65F0" w:rsidP="00E53503">
                <w:pPr>
                  <w:rPr>
                    <w:sz w:val="20"/>
                    <w:szCs w:val="20"/>
                  </w:rPr>
                </w:pPr>
                <w:r w:rsidRPr="001D65F0">
                  <w:rPr>
                    <w:rStyle w:val="9"/>
                  </w:rPr>
                  <w:t>Место для ввода текста.</w:t>
                </w:r>
              </w:p>
            </w:sdtContent>
          </w:sdt>
          <w:p w:rsidR="00904476" w:rsidRPr="00EF4F4D" w:rsidRDefault="00904476" w:rsidP="00E53503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904476" w:rsidRPr="00EF4F4D" w:rsidTr="00E53503">
        <w:trPr>
          <w:trHeight w:hRule="exact" w:val="57"/>
          <w:jc w:val="center"/>
        </w:trPr>
        <w:tc>
          <w:tcPr>
            <w:tcW w:w="5000" w:type="pct"/>
            <w:gridSpan w:val="4"/>
            <w:vAlign w:val="center"/>
          </w:tcPr>
          <w:p w:rsidR="00904476" w:rsidRPr="00EF4F4D" w:rsidRDefault="00904476" w:rsidP="00E53503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904476" w:rsidRDefault="00904476" w:rsidP="00904476">
      <w:pPr>
        <w:rPr>
          <w:b/>
          <w:i/>
          <w:sz w:val="20"/>
          <w:szCs w:val="20"/>
        </w:rPr>
      </w:pPr>
      <w:r w:rsidRPr="00904476">
        <w:rPr>
          <w:b/>
          <w:i/>
          <w:sz w:val="12"/>
          <w:szCs w:val="20"/>
        </w:rPr>
        <w:br/>
      </w:r>
      <w:r>
        <w:rPr>
          <w:b/>
          <w:i/>
          <w:sz w:val="20"/>
          <w:szCs w:val="20"/>
        </w:rPr>
        <w:t>Исполнения</w:t>
      </w:r>
      <w:r w:rsidRPr="00C60089">
        <w:rPr>
          <w:b/>
          <w:i/>
          <w:sz w:val="20"/>
          <w:szCs w:val="20"/>
        </w:rPr>
        <w:t xml:space="preserve"> расходомера</w:t>
      </w:r>
      <w:r>
        <w:rPr>
          <w:b/>
          <w:i/>
          <w:sz w:val="20"/>
          <w:szCs w:val="20"/>
        </w:rPr>
        <w:t>:</w:t>
      </w:r>
    </w:p>
    <w:tbl>
      <w:tblPr>
        <w:tblW w:w="104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271"/>
        <w:gridCol w:w="3272"/>
        <w:gridCol w:w="360"/>
        <w:gridCol w:w="1520"/>
        <w:gridCol w:w="3700"/>
        <w:gridCol w:w="360"/>
      </w:tblGrid>
      <w:tr w:rsidR="00904476" w:rsidRPr="00EF4F4D" w:rsidTr="008C60A1">
        <w:trPr>
          <w:trHeight w:val="208"/>
          <w:jc w:val="center"/>
        </w:trPr>
        <w:tc>
          <w:tcPr>
            <w:tcW w:w="1271" w:type="dxa"/>
          </w:tcPr>
          <w:p w:rsidR="00904476" w:rsidRPr="00EF4F4D" w:rsidRDefault="00193E01" w:rsidP="00E535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sz w:val="16"/>
                <w:szCs w:val="16"/>
              </w:rPr>
              <w:t xml:space="preserve">АС </w:t>
            </w:r>
            <w:r w:rsidR="00904476">
              <w:rPr>
                <w:b/>
                <w:sz w:val="16"/>
                <w:szCs w:val="16"/>
              </w:rPr>
              <w:t>Ех</w:t>
            </w:r>
            <w:r w:rsidR="00904476" w:rsidRPr="00EF4F4D">
              <w:rPr>
                <w:b/>
                <w:sz w:val="16"/>
                <w:szCs w:val="16"/>
              </w:rPr>
              <w:t>-010</w:t>
            </w:r>
          </w:p>
        </w:tc>
        <w:tc>
          <w:tcPr>
            <w:tcW w:w="3272" w:type="dxa"/>
            <w:tcBorders>
              <w:right w:val="single" w:sz="12" w:space="0" w:color="auto"/>
            </w:tcBorders>
          </w:tcPr>
          <w:p w:rsidR="00904476" w:rsidRPr="00EF4F4D" w:rsidRDefault="00904476" w:rsidP="00E53503">
            <w:pPr>
              <w:rPr>
                <w:sz w:val="16"/>
                <w:szCs w:val="16"/>
              </w:rPr>
            </w:pPr>
            <w:r w:rsidRPr="00EF4F4D">
              <w:rPr>
                <w:sz w:val="16"/>
                <w:szCs w:val="16"/>
              </w:rPr>
              <w:t xml:space="preserve">«сэндвич»,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10</w:t>
            </w:r>
          </w:p>
        </w:tc>
        <w:sdt>
          <w:sdtPr>
            <w:rPr>
              <w:sz w:val="16"/>
              <w:szCs w:val="16"/>
            </w:rPr>
            <w:id w:val="-17918820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904476" w:rsidRPr="00A65A37" w:rsidRDefault="0024071E" w:rsidP="00E53503">
                <w:pPr>
                  <w:ind w:right="-6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904476" w:rsidRPr="00EF4F4D" w:rsidRDefault="00193E01" w:rsidP="00E535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АФ </w:t>
            </w:r>
            <w:r w:rsidR="00904476">
              <w:rPr>
                <w:b/>
                <w:sz w:val="16"/>
                <w:szCs w:val="16"/>
              </w:rPr>
              <w:t>Ех</w:t>
            </w:r>
            <w:r w:rsidR="00904476" w:rsidRPr="00EF4F4D">
              <w:rPr>
                <w:b/>
                <w:sz w:val="16"/>
                <w:szCs w:val="16"/>
              </w:rPr>
              <w:t>-0</w:t>
            </w:r>
            <w:r w:rsidR="00904476">
              <w:rPr>
                <w:b/>
                <w:sz w:val="16"/>
                <w:szCs w:val="16"/>
              </w:rPr>
              <w:t>65</w:t>
            </w:r>
          </w:p>
        </w:tc>
        <w:tc>
          <w:tcPr>
            <w:tcW w:w="3700" w:type="dxa"/>
            <w:tcBorders>
              <w:right w:val="single" w:sz="12" w:space="0" w:color="auto"/>
            </w:tcBorders>
          </w:tcPr>
          <w:p w:rsidR="00904476" w:rsidRPr="00EF4F4D" w:rsidRDefault="00904476" w:rsidP="00E5350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</w:t>
            </w:r>
            <w:r w:rsidRPr="00904476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65</w:t>
            </w:r>
          </w:p>
        </w:tc>
        <w:sdt>
          <w:sdtPr>
            <w:rPr>
              <w:sz w:val="16"/>
              <w:szCs w:val="16"/>
            </w:rPr>
            <w:id w:val="323173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904476" w:rsidRPr="00A65A37" w:rsidRDefault="00904476" w:rsidP="00E53503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904476" w:rsidRPr="00EF4F4D" w:rsidTr="008C60A1">
        <w:trPr>
          <w:trHeight w:val="208"/>
          <w:jc w:val="center"/>
        </w:trPr>
        <w:tc>
          <w:tcPr>
            <w:tcW w:w="1271" w:type="dxa"/>
          </w:tcPr>
          <w:p w:rsidR="00904476" w:rsidRPr="00EF4F4D" w:rsidRDefault="00193E01" w:rsidP="00193E0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АС </w:t>
            </w:r>
            <w:r w:rsidR="00904476">
              <w:rPr>
                <w:b/>
                <w:sz w:val="16"/>
                <w:szCs w:val="16"/>
              </w:rPr>
              <w:t>Ех</w:t>
            </w:r>
            <w:r w:rsidR="00904476" w:rsidRPr="00EF4F4D">
              <w:rPr>
                <w:b/>
                <w:sz w:val="16"/>
                <w:szCs w:val="16"/>
              </w:rPr>
              <w:t>-015</w:t>
            </w:r>
          </w:p>
        </w:tc>
        <w:tc>
          <w:tcPr>
            <w:tcW w:w="3272" w:type="dxa"/>
            <w:tcBorders>
              <w:right w:val="single" w:sz="12" w:space="0" w:color="auto"/>
            </w:tcBorders>
          </w:tcPr>
          <w:p w:rsidR="00904476" w:rsidRPr="00EF4F4D" w:rsidRDefault="00904476" w:rsidP="00E53503">
            <w:pPr>
              <w:rPr>
                <w:sz w:val="16"/>
                <w:szCs w:val="16"/>
              </w:rPr>
            </w:pPr>
            <w:r w:rsidRPr="00EF4F4D">
              <w:rPr>
                <w:sz w:val="16"/>
                <w:szCs w:val="16"/>
              </w:rPr>
              <w:t xml:space="preserve">«сэндвич»,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15</w:t>
            </w:r>
          </w:p>
        </w:tc>
        <w:sdt>
          <w:sdtPr>
            <w:rPr>
              <w:sz w:val="16"/>
              <w:szCs w:val="16"/>
            </w:rPr>
            <w:id w:val="-19123828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904476" w:rsidRPr="00A65A37" w:rsidRDefault="00904476" w:rsidP="00E53503">
                <w:pPr>
                  <w:ind w:right="-6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904476" w:rsidRPr="00EF4F4D" w:rsidRDefault="00193E01" w:rsidP="00E535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АФ </w:t>
            </w:r>
            <w:r w:rsidR="00904476">
              <w:rPr>
                <w:b/>
                <w:sz w:val="16"/>
                <w:szCs w:val="16"/>
              </w:rPr>
              <w:t>Ех</w:t>
            </w:r>
            <w:r w:rsidR="00904476" w:rsidRPr="00EF4F4D">
              <w:rPr>
                <w:b/>
                <w:sz w:val="16"/>
                <w:szCs w:val="16"/>
              </w:rPr>
              <w:t>-0</w:t>
            </w:r>
            <w:r w:rsidR="00904476">
              <w:rPr>
                <w:b/>
                <w:sz w:val="16"/>
                <w:szCs w:val="16"/>
              </w:rPr>
              <w:t>80</w:t>
            </w:r>
          </w:p>
        </w:tc>
        <w:tc>
          <w:tcPr>
            <w:tcW w:w="3700" w:type="dxa"/>
            <w:tcBorders>
              <w:right w:val="single" w:sz="12" w:space="0" w:color="auto"/>
            </w:tcBorders>
          </w:tcPr>
          <w:p w:rsidR="00904476" w:rsidRPr="00EF4F4D" w:rsidRDefault="00904476" w:rsidP="00E5350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</w:t>
            </w:r>
            <w:r w:rsidRPr="00904476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80</w:t>
            </w:r>
          </w:p>
        </w:tc>
        <w:sdt>
          <w:sdtPr>
            <w:rPr>
              <w:sz w:val="16"/>
              <w:szCs w:val="16"/>
            </w:rPr>
            <w:id w:val="-16726338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904476" w:rsidRPr="00A65A37" w:rsidRDefault="00904476" w:rsidP="00E53503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193E01" w:rsidRPr="00EF4F4D" w:rsidTr="008C60A1">
        <w:trPr>
          <w:trHeight w:val="208"/>
          <w:jc w:val="center"/>
        </w:trPr>
        <w:tc>
          <w:tcPr>
            <w:tcW w:w="1271" w:type="dxa"/>
          </w:tcPr>
          <w:p w:rsidR="00193E01" w:rsidRPr="00EF4F4D" w:rsidRDefault="00193E01" w:rsidP="00193E0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АФ Ех</w:t>
            </w:r>
            <w:r w:rsidRPr="00EF4F4D">
              <w:rPr>
                <w:b/>
                <w:sz w:val="16"/>
                <w:szCs w:val="16"/>
              </w:rPr>
              <w:t>-015</w:t>
            </w:r>
          </w:p>
        </w:tc>
        <w:tc>
          <w:tcPr>
            <w:tcW w:w="3272" w:type="dxa"/>
            <w:tcBorders>
              <w:right w:val="single" w:sz="12" w:space="0" w:color="auto"/>
            </w:tcBorders>
          </w:tcPr>
          <w:p w:rsidR="00193E01" w:rsidRPr="00EF4F4D" w:rsidRDefault="00193E01" w:rsidP="00193E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15</w:t>
            </w:r>
          </w:p>
        </w:tc>
        <w:sdt>
          <w:sdtPr>
            <w:rPr>
              <w:sz w:val="16"/>
              <w:szCs w:val="16"/>
            </w:rPr>
            <w:id w:val="797270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193E01" w:rsidRDefault="00193E01" w:rsidP="00193E01">
                <w:pPr>
                  <w:ind w:right="-6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193E01" w:rsidRPr="00EF4F4D" w:rsidRDefault="00193E01" w:rsidP="00193E0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АФ Ех</w:t>
            </w:r>
            <w:r w:rsidRPr="00EF4F4D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>100</w:t>
            </w:r>
          </w:p>
        </w:tc>
        <w:tc>
          <w:tcPr>
            <w:tcW w:w="3700" w:type="dxa"/>
            <w:tcBorders>
              <w:right w:val="single" w:sz="12" w:space="0" w:color="auto"/>
            </w:tcBorders>
          </w:tcPr>
          <w:p w:rsidR="00193E01" w:rsidRPr="00EF4F4D" w:rsidRDefault="00193E01" w:rsidP="00193E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10</w:t>
            </w:r>
            <w:r w:rsidRPr="00EF4F4D">
              <w:rPr>
                <w:sz w:val="16"/>
                <w:szCs w:val="16"/>
              </w:rPr>
              <w:t>0</w:t>
            </w:r>
          </w:p>
        </w:tc>
        <w:sdt>
          <w:sdtPr>
            <w:rPr>
              <w:sz w:val="16"/>
              <w:szCs w:val="16"/>
            </w:rPr>
            <w:id w:val="-6219905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193E01" w:rsidRDefault="00193E01" w:rsidP="00193E01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193E01" w:rsidRPr="00EF4F4D" w:rsidTr="008C60A1">
        <w:trPr>
          <w:trHeight w:val="208"/>
          <w:jc w:val="center"/>
        </w:trPr>
        <w:tc>
          <w:tcPr>
            <w:tcW w:w="1271" w:type="dxa"/>
          </w:tcPr>
          <w:p w:rsidR="00193E01" w:rsidRPr="00EF4F4D" w:rsidRDefault="00193E01" w:rsidP="00193E0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АФ Ех</w:t>
            </w:r>
            <w:r w:rsidRPr="00EF4F4D">
              <w:rPr>
                <w:b/>
                <w:sz w:val="16"/>
                <w:szCs w:val="16"/>
              </w:rPr>
              <w:t>-020</w:t>
            </w:r>
          </w:p>
        </w:tc>
        <w:tc>
          <w:tcPr>
            <w:tcW w:w="3272" w:type="dxa"/>
            <w:tcBorders>
              <w:right w:val="single" w:sz="12" w:space="0" w:color="auto"/>
            </w:tcBorders>
          </w:tcPr>
          <w:p w:rsidR="00193E01" w:rsidRPr="00EF4F4D" w:rsidRDefault="00193E01" w:rsidP="00193E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20</w:t>
            </w:r>
          </w:p>
        </w:tc>
        <w:sdt>
          <w:sdtPr>
            <w:rPr>
              <w:sz w:val="16"/>
              <w:szCs w:val="16"/>
            </w:rPr>
            <w:id w:val="2064360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193E01" w:rsidRPr="00A65A37" w:rsidRDefault="00193E01" w:rsidP="00193E01">
                <w:pPr>
                  <w:ind w:right="-6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193E01" w:rsidRPr="00193E01" w:rsidRDefault="00193E01" w:rsidP="00193E0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АФ Ех</w:t>
            </w:r>
            <w:r w:rsidRPr="00EF4F4D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  <w:lang w:val="en-US"/>
              </w:rPr>
              <w:t>25</w:t>
            </w:r>
          </w:p>
        </w:tc>
        <w:tc>
          <w:tcPr>
            <w:tcW w:w="3700" w:type="dxa"/>
            <w:tcBorders>
              <w:right w:val="single" w:sz="12" w:space="0" w:color="auto"/>
            </w:tcBorders>
          </w:tcPr>
          <w:p w:rsidR="00193E01" w:rsidRPr="00193E01" w:rsidRDefault="00193E01" w:rsidP="00193E0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1</w:t>
            </w:r>
            <w:r>
              <w:rPr>
                <w:sz w:val="16"/>
                <w:szCs w:val="16"/>
                <w:lang w:val="en-US"/>
              </w:rPr>
              <w:t>25</w:t>
            </w:r>
          </w:p>
        </w:tc>
        <w:sdt>
          <w:sdtPr>
            <w:rPr>
              <w:sz w:val="16"/>
              <w:szCs w:val="16"/>
            </w:rPr>
            <w:id w:val="6104794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193E01" w:rsidRPr="00A65A37" w:rsidRDefault="00193E01" w:rsidP="00193E0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193E01" w:rsidRPr="00EF4F4D" w:rsidTr="008C60A1">
        <w:trPr>
          <w:trHeight w:val="208"/>
          <w:jc w:val="center"/>
        </w:trPr>
        <w:tc>
          <w:tcPr>
            <w:tcW w:w="1271" w:type="dxa"/>
          </w:tcPr>
          <w:p w:rsidR="00193E01" w:rsidRPr="00EF4F4D" w:rsidRDefault="00193E01" w:rsidP="00193E0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АФ Ех</w:t>
            </w:r>
            <w:r w:rsidRPr="00EF4F4D">
              <w:rPr>
                <w:b/>
                <w:sz w:val="16"/>
                <w:szCs w:val="16"/>
              </w:rPr>
              <w:t>-025</w:t>
            </w:r>
          </w:p>
        </w:tc>
        <w:tc>
          <w:tcPr>
            <w:tcW w:w="3272" w:type="dxa"/>
            <w:tcBorders>
              <w:right w:val="single" w:sz="12" w:space="0" w:color="auto"/>
            </w:tcBorders>
          </w:tcPr>
          <w:p w:rsidR="00193E01" w:rsidRPr="00EF4F4D" w:rsidRDefault="00193E01" w:rsidP="00193E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25</w:t>
            </w:r>
          </w:p>
        </w:tc>
        <w:sdt>
          <w:sdtPr>
            <w:rPr>
              <w:sz w:val="16"/>
              <w:szCs w:val="16"/>
            </w:rPr>
            <w:id w:val="-1580131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193E01" w:rsidRPr="00A65A37" w:rsidRDefault="00193E01" w:rsidP="00193E01">
                <w:pPr>
                  <w:ind w:right="-6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193E01" w:rsidRPr="00EF4F4D" w:rsidRDefault="00193E01" w:rsidP="00193E0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АФ Ех</w:t>
            </w:r>
            <w:r w:rsidRPr="00EF4F4D">
              <w:rPr>
                <w:b/>
                <w:sz w:val="16"/>
                <w:szCs w:val="16"/>
              </w:rPr>
              <w:t>-1</w:t>
            </w:r>
            <w:r>
              <w:rPr>
                <w:b/>
                <w:sz w:val="16"/>
                <w:szCs w:val="16"/>
              </w:rPr>
              <w:t>5</w:t>
            </w:r>
            <w:r w:rsidRPr="00EF4F4D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3700" w:type="dxa"/>
            <w:tcBorders>
              <w:right w:val="single" w:sz="12" w:space="0" w:color="auto"/>
            </w:tcBorders>
          </w:tcPr>
          <w:p w:rsidR="00193E01" w:rsidRPr="00EF4F4D" w:rsidRDefault="00193E01" w:rsidP="00193E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1</w:t>
            </w:r>
            <w:r>
              <w:rPr>
                <w:sz w:val="16"/>
                <w:szCs w:val="16"/>
              </w:rPr>
              <w:t>5</w:t>
            </w:r>
            <w:r w:rsidRPr="00EF4F4D">
              <w:rPr>
                <w:sz w:val="16"/>
                <w:szCs w:val="16"/>
              </w:rPr>
              <w:t>0</w:t>
            </w:r>
          </w:p>
        </w:tc>
        <w:sdt>
          <w:sdtPr>
            <w:rPr>
              <w:sz w:val="16"/>
              <w:szCs w:val="16"/>
            </w:rPr>
            <w:id w:val="-21473566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193E01" w:rsidRPr="00A65A37" w:rsidRDefault="00193E01" w:rsidP="00193E0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193E01" w:rsidRPr="00EF4F4D" w:rsidTr="008C60A1">
        <w:trPr>
          <w:trHeight w:val="208"/>
          <w:jc w:val="center"/>
        </w:trPr>
        <w:tc>
          <w:tcPr>
            <w:tcW w:w="1271" w:type="dxa"/>
          </w:tcPr>
          <w:p w:rsidR="00193E01" w:rsidRDefault="00193E01" w:rsidP="00193E0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АФ Ех</w:t>
            </w:r>
            <w:r w:rsidRPr="00EF4F4D">
              <w:rPr>
                <w:b/>
                <w:sz w:val="16"/>
                <w:szCs w:val="16"/>
              </w:rPr>
              <w:t>-032</w:t>
            </w:r>
          </w:p>
        </w:tc>
        <w:tc>
          <w:tcPr>
            <w:tcW w:w="3272" w:type="dxa"/>
            <w:tcBorders>
              <w:right w:val="single" w:sz="12" w:space="0" w:color="auto"/>
            </w:tcBorders>
          </w:tcPr>
          <w:p w:rsidR="00193E01" w:rsidRPr="00EF4F4D" w:rsidRDefault="00193E01" w:rsidP="00193E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32</w:t>
            </w:r>
          </w:p>
        </w:tc>
        <w:sdt>
          <w:sdtPr>
            <w:rPr>
              <w:sz w:val="16"/>
              <w:szCs w:val="16"/>
            </w:rPr>
            <w:id w:val="17825297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193E01" w:rsidRPr="00A65A37" w:rsidRDefault="00193E01" w:rsidP="00193E01">
                <w:pPr>
                  <w:ind w:right="-6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193E01" w:rsidRDefault="00193E01" w:rsidP="00193E0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АФ Ех</w:t>
            </w:r>
            <w:r w:rsidRPr="00EF4F4D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>20</w:t>
            </w:r>
            <w:r w:rsidRPr="00EF4F4D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3700" w:type="dxa"/>
            <w:tcBorders>
              <w:right w:val="single" w:sz="12" w:space="0" w:color="auto"/>
            </w:tcBorders>
          </w:tcPr>
          <w:p w:rsidR="00193E01" w:rsidRPr="00EF4F4D" w:rsidRDefault="00193E01" w:rsidP="00193E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20</w:t>
            </w:r>
            <w:r w:rsidRPr="00EF4F4D">
              <w:rPr>
                <w:sz w:val="16"/>
                <w:szCs w:val="16"/>
              </w:rPr>
              <w:t>0</w:t>
            </w:r>
          </w:p>
        </w:tc>
        <w:sdt>
          <w:sdtPr>
            <w:rPr>
              <w:sz w:val="16"/>
              <w:szCs w:val="16"/>
            </w:rPr>
            <w:id w:val="-437371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193E01" w:rsidRPr="00A65A37" w:rsidRDefault="00193E01" w:rsidP="00193E0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193E01" w:rsidRPr="00EF4F4D" w:rsidTr="008C60A1">
        <w:trPr>
          <w:trHeight w:val="208"/>
          <w:jc w:val="center"/>
        </w:trPr>
        <w:tc>
          <w:tcPr>
            <w:tcW w:w="1271" w:type="dxa"/>
          </w:tcPr>
          <w:p w:rsidR="00193E01" w:rsidRPr="00EF4F4D" w:rsidRDefault="00193E01" w:rsidP="00193E0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АФ Ех</w:t>
            </w:r>
            <w:r w:rsidRPr="00EF4F4D">
              <w:rPr>
                <w:b/>
                <w:sz w:val="16"/>
                <w:szCs w:val="16"/>
              </w:rPr>
              <w:t>-040</w:t>
            </w:r>
          </w:p>
        </w:tc>
        <w:tc>
          <w:tcPr>
            <w:tcW w:w="3272" w:type="dxa"/>
            <w:tcBorders>
              <w:right w:val="single" w:sz="12" w:space="0" w:color="auto"/>
            </w:tcBorders>
          </w:tcPr>
          <w:p w:rsidR="00193E01" w:rsidRPr="00EF4F4D" w:rsidRDefault="00193E01" w:rsidP="00193E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40</w:t>
            </w:r>
          </w:p>
        </w:tc>
        <w:sdt>
          <w:sdtPr>
            <w:rPr>
              <w:sz w:val="16"/>
              <w:szCs w:val="16"/>
            </w:rPr>
            <w:id w:val="-7274635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193E01" w:rsidRPr="00A65A37" w:rsidRDefault="00193E01" w:rsidP="00193E01">
                <w:pPr>
                  <w:ind w:right="-6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193E01" w:rsidRDefault="00193E01" w:rsidP="00193E0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АФ Ех</w:t>
            </w:r>
            <w:r w:rsidRPr="00EF4F4D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>30</w:t>
            </w:r>
            <w:r w:rsidRPr="00EF4F4D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3700" w:type="dxa"/>
            <w:tcBorders>
              <w:right w:val="single" w:sz="12" w:space="0" w:color="auto"/>
            </w:tcBorders>
          </w:tcPr>
          <w:p w:rsidR="00193E01" w:rsidRPr="00EF4F4D" w:rsidRDefault="00193E01" w:rsidP="00193E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30</w:t>
            </w:r>
            <w:r w:rsidRPr="00EF4F4D">
              <w:rPr>
                <w:sz w:val="16"/>
                <w:szCs w:val="16"/>
              </w:rPr>
              <w:t>0</w:t>
            </w:r>
          </w:p>
        </w:tc>
        <w:sdt>
          <w:sdtPr>
            <w:rPr>
              <w:sz w:val="16"/>
              <w:szCs w:val="16"/>
            </w:rPr>
            <w:id w:val="388075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193E01" w:rsidRPr="00A65A37" w:rsidRDefault="00193E01" w:rsidP="00193E0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193E01" w:rsidRPr="00EF4F4D" w:rsidTr="008C60A1">
        <w:trPr>
          <w:trHeight w:val="208"/>
          <w:jc w:val="center"/>
        </w:trPr>
        <w:tc>
          <w:tcPr>
            <w:tcW w:w="1271" w:type="dxa"/>
            <w:vAlign w:val="center"/>
          </w:tcPr>
          <w:p w:rsidR="00193E01" w:rsidRPr="00EF4F4D" w:rsidRDefault="00193E01" w:rsidP="00193E0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АФ Ех</w:t>
            </w:r>
            <w:r w:rsidRPr="00EF4F4D">
              <w:rPr>
                <w:b/>
                <w:sz w:val="16"/>
                <w:szCs w:val="16"/>
              </w:rPr>
              <w:t>-0</w:t>
            </w:r>
            <w:r>
              <w:rPr>
                <w:b/>
                <w:sz w:val="16"/>
                <w:szCs w:val="16"/>
              </w:rPr>
              <w:t>50</w:t>
            </w:r>
          </w:p>
        </w:tc>
        <w:tc>
          <w:tcPr>
            <w:tcW w:w="3272" w:type="dxa"/>
            <w:tcBorders>
              <w:right w:val="single" w:sz="12" w:space="0" w:color="auto"/>
            </w:tcBorders>
          </w:tcPr>
          <w:p w:rsidR="00193E01" w:rsidRPr="00EF4F4D" w:rsidRDefault="00193E01" w:rsidP="00193E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50</w:t>
            </w:r>
          </w:p>
        </w:tc>
        <w:sdt>
          <w:sdtPr>
            <w:rPr>
              <w:sz w:val="16"/>
              <w:szCs w:val="16"/>
            </w:rPr>
            <w:id w:val="646327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193E01" w:rsidRPr="00A65A37" w:rsidRDefault="00193E01" w:rsidP="00193E01">
                <w:pPr>
                  <w:ind w:right="-6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5580" w:type="dxa"/>
            <w:gridSpan w:val="3"/>
            <w:tcBorders>
              <w:left w:val="single" w:sz="12" w:space="0" w:color="auto"/>
              <w:bottom w:val="nil"/>
              <w:right w:val="nil"/>
            </w:tcBorders>
            <w:vAlign w:val="center"/>
          </w:tcPr>
          <w:p w:rsidR="00193E01" w:rsidRPr="00EF4F4D" w:rsidRDefault="00193E01" w:rsidP="00193E01">
            <w:pPr>
              <w:jc w:val="center"/>
              <w:rPr>
                <w:sz w:val="16"/>
                <w:szCs w:val="16"/>
              </w:rPr>
            </w:pPr>
          </w:p>
        </w:tc>
      </w:tr>
    </w:tbl>
    <w:p w:rsidR="00904476" w:rsidRPr="00A65A37" w:rsidRDefault="00904476" w:rsidP="00904476">
      <w:pPr>
        <w:rPr>
          <w:sz w:val="8"/>
          <w:szCs w:val="8"/>
        </w:rPr>
      </w:pPr>
      <w:r>
        <w:rPr>
          <w:sz w:val="8"/>
          <w:szCs w:val="8"/>
        </w:rPr>
        <w:br/>
      </w:r>
      <w:r>
        <w:rPr>
          <w:b/>
          <w:sz w:val="2"/>
          <w:szCs w:val="16"/>
        </w:rPr>
        <w:br/>
      </w:r>
      <w:r>
        <w:rPr>
          <w:b/>
          <w:i/>
          <w:sz w:val="20"/>
          <w:szCs w:val="20"/>
        </w:rPr>
        <w:t>Исполнение</w:t>
      </w:r>
      <w:r w:rsidRPr="00C60089">
        <w:rPr>
          <w:b/>
          <w:i/>
          <w:sz w:val="20"/>
          <w:szCs w:val="20"/>
        </w:rPr>
        <w:t xml:space="preserve"> расходомер</w:t>
      </w:r>
      <w:r>
        <w:rPr>
          <w:b/>
          <w:i/>
          <w:sz w:val="20"/>
          <w:szCs w:val="20"/>
        </w:rPr>
        <w:t>а: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799"/>
        <w:gridCol w:w="354"/>
        <w:gridCol w:w="2050"/>
        <w:gridCol w:w="327"/>
        <w:gridCol w:w="2553"/>
        <w:gridCol w:w="425"/>
        <w:gridCol w:w="2552"/>
        <w:gridCol w:w="425"/>
      </w:tblGrid>
      <w:tr w:rsidR="00904476" w:rsidRPr="00EF4F4D" w:rsidTr="008C60A1">
        <w:trPr>
          <w:trHeight w:hRule="exact" w:val="255"/>
          <w:jc w:val="center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BF28A5" w:rsidRDefault="00904476" w:rsidP="00E5350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Тип защиты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-1</w:t>
            </w: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476" w:rsidRPr="00CE53D2" w:rsidRDefault="00904476" w:rsidP="008C60A1">
            <w:pPr>
              <w:rPr>
                <w:sz w:val="16"/>
                <w:szCs w:val="16"/>
              </w:rPr>
            </w:pPr>
            <w:r w:rsidRPr="00EF4F4D">
              <w:rPr>
                <w:sz w:val="16"/>
                <w:szCs w:val="16"/>
              </w:rPr>
              <w:t>IP67</w:t>
            </w:r>
          </w:p>
        </w:tc>
        <w:tc>
          <w:tcPr>
            <w:tcW w:w="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904476" w:rsidRPr="00E76620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rPr>
                <w:b/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Поворот индикатора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-72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476" w:rsidRPr="00EF4F4D" w:rsidRDefault="00904476" w:rsidP="008C60A1">
            <w:pPr>
              <w:rPr>
                <w:sz w:val="16"/>
                <w:szCs w:val="16"/>
              </w:rPr>
            </w:pPr>
            <w:r w:rsidRPr="00EF4F4D">
              <w:rPr>
                <w:sz w:val="16"/>
                <w:szCs w:val="16"/>
              </w:rPr>
              <w:t>на 90</w:t>
            </w:r>
            <w:r w:rsidRPr="00EF4F4D">
              <w:rPr>
                <w:sz w:val="16"/>
                <w:szCs w:val="16"/>
                <w:vertAlign w:val="superscript"/>
              </w:rPr>
              <w:t>0</w:t>
            </w:r>
            <w:r w:rsidRPr="00EF4F4D">
              <w:rPr>
                <w:sz w:val="16"/>
                <w:szCs w:val="16"/>
              </w:rPr>
              <w:t xml:space="preserve"> по час. стрелке</w:t>
            </w:r>
          </w:p>
        </w:tc>
        <w:sdt>
          <w:sdtPr>
            <w:rPr>
              <w:sz w:val="16"/>
              <w:szCs w:val="16"/>
            </w:rPr>
            <w:id w:val="-10208625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904476" w:rsidRPr="00E76620" w:rsidRDefault="00904476" w:rsidP="00E53503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904476" w:rsidRPr="00EF4F4D" w:rsidTr="008C60A1">
        <w:trPr>
          <w:trHeight w:hRule="exact" w:val="255"/>
          <w:jc w:val="center"/>
        </w:trPr>
        <w:tc>
          <w:tcPr>
            <w:tcW w:w="179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Давление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-21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476" w:rsidRPr="00526D69" w:rsidRDefault="00904476" w:rsidP="008C60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 МПа</w:t>
            </w:r>
          </w:p>
        </w:tc>
        <w:sdt>
          <w:sdtPr>
            <w:rPr>
              <w:sz w:val="16"/>
              <w:szCs w:val="16"/>
            </w:rPr>
            <w:id w:val="-1645808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904476" w:rsidRDefault="00904476" w:rsidP="00E53503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553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rPr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Поворот</w:t>
            </w:r>
            <w:r w:rsidRPr="00EF4F4D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EF4F4D">
              <w:rPr>
                <w:b/>
                <w:sz w:val="16"/>
                <w:szCs w:val="16"/>
              </w:rPr>
              <w:t>электронного блока</w:t>
            </w:r>
            <w:r w:rsidRPr="00EF4F4D">
              <w:rPr>
                <w:b/>
                <w:sz w:val="16"/>
                <w:szCs w:val="16"/>
                <w:lang w:val="en-US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-81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476" w:rsidRPr="008564CC" w:rsidRDefault="00904476" w:rsidP="008C60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 поворота</w:t>
            </w:r>
          </w:p>
        </w:tc>
        <w:sdt>
          <w:sdtPr>
            <w:rPr>
              <w:sz w:val="16"/>
              <w:szCs w:val="16"/>
            </w:rPr>
            <w:id w:val="15133333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904476" w:rsidRPr="00EF4F4D" w:rsidRDefault="00904476" w:rsidP="00E53503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904476" w:rsidRPr="00EF4F4D" w:rsidTr="008C60A1">
        <w:trPr>
          <w:trHeight w:hRule="exact" w:val="255"/>
          <w:jc w:val="center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rPr>
                <w:b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-22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476" w:rsidRPr="00EF4F4D" w:rsidRDefault="00904476" w:rsidP="008C60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 МПа*</w:t>
            </w:r>
          </w:p>
        </w:tc>
        <w:sdt>
          <w:sdtPr>
            <w:rPr>
              <w:sz w:val="16"/>
              <w:szCs w:val="16"/>
            </w:rPr>
            <w:id w:val="17246293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904476" w:rsidRPr="00E76620" w:rsidRDefault="00904476" w:rsidP="00E53503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55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-82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476" w:rsidRPr="008564CC" w:rsidRDefault="00904476" w:rsidP="008C60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поворот на 90</w:t>
            </w:r>
            <w:r w:rsidRPr="008564CC">
              <w:rPr>
                <w:sz w:val="16"/>
                <w:szCs w:val="16"/>
                <w:vertAlign w:val="superscript"/>
              </w:rPr>
              <w:t>0</w:t>
            </w:r>
            <w:r>
              <w:rPr>
                <w:sz w:val="16"/>
                <w:szCs w:val="16"/>
              </w:rPr>
              <w:t xml:space="preserve"> по час. стрелке</w:t>
            </w:r>
          </w:p>
        </w:tc>
        <w:sdt>
          <w:sdtPr>
            <w:rPr>
              <w:sz w:val="16"/>
              <w:szCs w:val="16"/>
            </w:rPr>
            <w:id w:val="1192874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904476" w:rsidRPr="00EF4F4D" w:rsidRDefault="00904476" w:rsidP="00E53503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904476" w:rsidRPr="00EF4F4D" w:rsidTr="008C60A1">
        <w:trPr>
          <w:trHeight w:hRule="exact" w:val="255"/>
          <w:jc w:val="center"/>
        </w:trPr>
        <w:tc>
          <w:tcPr>
            <w:tcW w:w="17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rPr>
                <w:b/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Стандарт фланцев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-31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476" w:rsidRPr="00EF4F4D" w:rsidRDefault="00904476" w:rsidP="008C60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ГОСТ 12820, нерж. сталь</w:t>
            </w:r>
          </w:p>
        </w:tc>
        <w:tc>
          <w:tcPr>
            <w:tcW w:w="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904476" w:rsidRPr="00E76620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255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rPr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-83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476" w:rsidRPr="008564CC" w:rsidRDefault="00904476" w:rsidP="008C60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поворот на 180</w:t>
            </w:r>
            <w:r w:rsidRPr="008564CC">
              <w:rPr>
                <w:sz w:val="16"/>
                <w:szCs w:val="16"/>
                <w:vertAlign w:val="superscript"/>
              </w:rPr>
              <w:t>0</w:t>
            </w:r>
            <w:r>
              <w:rPr>
                <w:sz w:val="16"/>
                <w:szCs w:val="16"/>
              </w:rPr>
              <w:t xml:space="preserve"> по час. стрелке</w:t>
            </w:r>
          </w:p>
        </w:tc>
        <w:sdt>
          <w:sdtPr>
            <w:rPr>
              <w:sz w:val="16"/>
              <w:szCs w:val="16"/>
            </w:rPr>
            <w:id w:val="-19392175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904476" w:rsidRPr="00EF4F4D" w:rsidRDefault="00904476" w:rsidP="00E53503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904476" w:rsidRPr="00EF4F4D" w:rsidTr="008C60A1">
        <w:trPr>
          <w:trHeight w:hRule="exact" w:val="255"/>
          <w:jc w:val="center"/>
        </w:trPr>
        <w:tc>
          <w:tcPr>
            <w:tcW w:w="179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rPr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Защитные кольца</w:t>
            </w:r>
            <w:r>
              <w:rPr>
                <w:b/>
                <w:sz w:val="16"/>
                <w:szCs w:val="16"/>
              </w:rPr>
              <w:t xml:space="preserve"> из нержавеющей стали</w:t>
            </w:r>
          </w:p>
        </w:tc>
        <w:tc>
          <w:tcPr>
            <w:tcW w:w="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9F288B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-4</w:t>
            </w:r>
            <w:r w:rsidRPr="009F288B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05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476" w:rsidRPr="00EF4F4D" w:rsidRDefault="00904476" w:rsidP="008C60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Стандартные</w:t>
            </w:r>
          </w:p>
        </w:tc>
        <w:sdt>
          <w:sdtPr>
            <w:rPr>
              <w:sz w:val="16"/>
              <w:szCs w:val="16"/>
            </w:rPr>
            <w:id w:val="217482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904476" w:rsidRPr="00E76620" w:rsidRDefault="00904476" w:rsidP="00E53503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55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rPr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-84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476" w:rsidRPr="008564CC" w:rsidRDefault="00904476" w:rsidP="008C60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поворот на 270</w:t>
            </w:r>
            <w:r w:rsidRPr="008564CC">
              <w:rPr>
                <w:sz w:val="16"/>
                <w:szCs w:val="16"/>
                <w:vertAlign w:val="superscript"/>
              </w:rPr>
              <w:t>0</w:t>
            </w:r>
            <w:r>
              <w:rPr>
                <w:sz w:val="16"/>
                <w:szCs w:val="16"/>
              </w:rPr>
              <w:t xml:space="preserve"> по час. стрелке</w:t>
            </w:r>
          </w:p>
        </w:tc>
        <w:sdt>
          <w:sdtPr>
            <w:rPr>
              <w:sz w:val="16"/>
              <w:szCs w:val="16"/>
            </w:rPr>
            <w:id w:val="12088440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904476" w:rsidRPr="00EF4F4D" w:rsidRDefault="00904476" w:rsidP="00E53503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904476" w:rsidRPr="00EF4F4D" w:rsidTr="008C60A1">
        <w:trPr>
          <w:trHeight w:hRule="exact" w:val="255"/>
          <w:jc w:val="center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rPr>
                <w:b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-42</w:t>
            </w:r>
          </w:p>
        </w:tc>
        <w:tc>
          <w:tcPr>
            <w:tcW w:w="205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476" w:rsidRPr="00EF4F4D" w:rsidRDefault="00904476" w:rsidP="008C60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Отбойные </w:t>
            </w:r>
          </w:p>
        </w:tc>
        <w:sdt>
          <w:sdtPr>
            <w:rPr>
              <w:sz w:val="16"/>
              <w:szCs w:val="16"/>
            </w:rPr>
            <w:id w:val="-4833143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904476" w:rsidRPr="00E76620" w:rsidRDefault="00904476" w:rsidP="00E53503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553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Интерфейс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-91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476" w:rsidRPr="007D6A78" w:rsidRDefault="00904476" w:rsidP="008C60A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с</w:t>
            </w:r>
            <w:r w:rsidRPr="00942932">
              <w:rPr>
                <w:sz w:val="16"/>
                <w:szCs w:val="16"/>
              </w:rPr>
              <w:t>тандарт</w:t>
            </w:r>
            <w:r>
              <w:rPr>
                <w:sz w:val="16"/>
                <w:szCs w:val="16"/>
              </w:rPr>
              <w:t>.</w:t>
            </w:r>
            <w:r w:rsidRPr="00942932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к</w:t>
            </w:r>
            <w:r w:rsidRPr="00942932">
              <w:rPr>
                <w:sz w:val="16"/>
                <w:szCs w:val="16"/>
              </w:rPr>
              <w:t>омпл</w:t>
            </w:r>
            <w:r>
              <w:rPr>
                <w:sz w:val="16"/>
                <w:szCs w:val="16"/>
              </w:rPr>
              <w:t>.</w:t>
            </w:r>
            <w:r w:rsidRPr="00942932">
              <w:rPr>
                <w:sz w:val="16"/>
                <w:szCs w:val="16"/>
              </w:rPr>
              <w:t>*</w:t>
            </w:r>
            <w:r>
              <w:rPr>
                <w:sz w:val="16"/>
                <w:szCs w:val="16"/>
              </w:rPr>
              <w:t>* +</w:t>
            </w:r>
            <w:r>
              <w:rPr>
                <w:sz w:val="16"/>
                <w:szCs w:val="16"/>
                <w:lang w:val="en-US"/>
              </w:rPr>
              <w:t>HART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  <w:vAlign w:val="center"/>
          </w:tcPr>
          <w:p w:rsidR="00904476" w:rsidRPr="00E76620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</w:tr>
      <w:tr w:rsidR="00904476" w:rsidRPr="00EF4F4D" w:rsidTr="008C60A1">
        <w:trPr>
          <w:trHeight w:hRule="exact" w:val="255"/>
          <w:jc w:val="center"/>
        </w:trPr>
        <w:tc>
          <w:tcPr>
            <w:tcW w:w="179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rPr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Материал электродов:</w:t>
            </w:r>
          </w:p>
          <w:p w:rsidR="00904476" w:rsidRPr="00EF4F4D" w:rsidRDefault="00904476" w:rsidP="00E53503">
            <w:pPr>
              <w:rPr>
                <w:b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-51</w:t>
            </w:r>
          </w:p>
        </w:tc>
        <w:tc>
          <w:tcPr>
            <w:tcW w:w="205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476" w:rsidRPr="00EF4F4D" w:rsidRDefault="00904476" w:rsidP="008C60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тантал</w:t>
            </w:r>
          </w:p>
        </w:tc>
        <w:sdt>
          <w:sdtPr>
            <w:rPr>
              <w:sz w:val="16"/>
              <w:szCs w:val="16"/>
            </w:rPr>
            <w:id w:val="100421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904476" w:rsidRPr="00E76620" w:rsidRDefault="00904476" w:rsidP="00E53503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553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rPr>
                <w:b/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Прокладки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-ПР2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476" w:rsidRPr="00EF4F4D" w:rsidRDefault="00904476" w:rsidP="008C60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фторопласт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  <w:vAlign w:val="center"/>
          </w:tcPr>
          <w:p w:rsidR="00904476" w:rsidRPr="00EF4F4D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</w:tr>
      <w:tr w:rsidR="00904476" w:rsidRPr="00EF4F4D" w:rsidTr="008C60A1">
        <w:trPr>
          <w:trHeight w:hRule="exact" w:val="255"/>
          <w:jc w:val="center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rPr>
                <w:b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476" w:rsidRPr="00EF4F4D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-52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04476" w:rsidRPr="00EF4F4D" w:rsidRDefault="00904476" w:rsidP="008C60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титан</w:t>
            </w:r>
          </w:p>
        </w:tc>
        <w:sdt>
          <w:sdtPr>
            <w:rPr>
              <w:sz w:val="16"/>
              <w:szCs w:val="16"/>
            </w:rPr>
            <w:id w:val="7284923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904476" w:rsidRPr="00E76620" w:rsidRDefault="00904476" w:rsidP="00E53503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553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Источник питания </w:t>
            </w:r>
            <w:r w:rsidRPr="007D6A78">
              <w:rPr>
                <w:b/>
                <w:sz w:val="16"/>
                <w:szCs w:val="16"/>
              </w:rPr>
              <w:t>~220</w:t>
            </w:r>
            <w:r>
              <w:rPr>
                <w:b/>
                <w:sz w:val="16"/>
                <w:szCs w:val="16"/>
              </w:rPr>
              <w:t>/=24 В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476" w:rsidRPr="00EF4F4D" w:rsidRDefault="00904476" w:rsidP="00E5350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-Б1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04476" w:rsidRPr="00CD32F5" w:rsidRDefault="00904476" w:rsidP="008C60A1">
            <w:pPr>
              <w:rPr>
                <w:sz w:val="16"/>
                <w:szCs w:val="16"/>
              </w:rPr>
            </w:pPr>
            <w:r w:rsidRPr="00CD32F5">
              <w:rPr>
                <w:sz w:val="16"/>
                <w:szCs w:val="16"/>
              </w:rPr>
              <w:t>ИВП-24.24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  <w:vAlign w:val="center"/>
          </w:tcPr>
          <w:p w:rsidR="00904476" w:rsidRPr="00E76620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</w:tr>
      <w:tr w:rsidR="00904476" w:rsidRPr="00EF4F4D" w:rsidTr="008C60A1">
        <w:trPr>
          <w:trHeight w:hRule="exact" w:val="255"/>
          <w:jc w:val="center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rPr>
                <w:b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476" w:rsidRPr="009F288B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-53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04476" w:rsidRPr="00EF4F4D" w:rsidRDefault="00904476" w:rsidP="008C60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хастеллой С-276</w:t>
            </w:r>
          </w:p>
        </w:tc>
        <w:sdt>
          <w:sdtPr>
            <w:rPr>
              <w:sz w:val="16"/>
              <w:szCs w:val="16"/>
            </w:rPr>
            <w:id w:val="-127862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:rsidR="00904476" w:rsidRPr="00E76620" w:rsidRDefault="00904476" w:rsidP="00E53503">
                <w:pPr>
                  <w:spacing w:before="100" w:beforeAutospacing="1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553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rPr>
                <w:b/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Направление потока/ погрешность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-П1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476" w:rsidRPr="00EF4F4D" w:rsidRDefault="00904476" w:rsidP="008C60A1">
            <w:pPr>
              <w:rPr>
                <w:sz w:val="16"/>
                <w:szCs w:val="16"/>
              </w:rPr>
            </w:pPr>
            <w:r w:rsidRPr="00EF4F4D">
              <w:rPr>
                <w:sz w:val="16"/>
                <w:szCs w:val="16"/>
              </w:rPr>
              <w:t>однонаправленное/</w:t>
            </w:r>
            <w:r>
              <w:rPr>
                <w:sz w:val="16"/>
                <w:szCs w:val="16"/>
              </w:rPr>
              <w:t xml:space="preserve"> </w:t>
            </w:r>
            <w:r w:rsidRPr="00EF4F4D">
              <w:rPr>
                <w:sz w:val="16"/>
                <w:szCs w:val="16"/>
              </w:rPr>
              <w:t>0,35%</w:t>
            </w:r>
          </w:p>
        </w:tc>
        <w:sdt>
          <w:sdtPr>
            <w:rPr>
              <w:sz w:val="16"/>
              <w:szCs w:val="16"/>
            </w:rPr>
            <w:id w:val="-17905106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904476" w:rsidRPr="00EF4F4D" w:rsidRDefault="00967DC8" w:rsidP="00E53503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904476" w:rsidRPr="00EF4F4D" w:rsidTr="008C60A1">
        <w:trPr>
          <w:trHeight w:hRule="exact" w:val="255"/>
          <w:jc w:val="center"/>
        </w:trPr>
        <w:tc>
          <w:tcPr>
            <w:tcW w:w="17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rPr>
                <w:b/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Индикатор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-61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476" w:rsidRPr="00EF4F4D" w:rsidRDefault="00904476" w:rsidP="008C60A1">
            <w:pPr>
              <w:rPr>
                <w:sz w:val="16"/>
                <w:szCs w:val="16"/>
              </w:rPr>
            </w:pPr>
            <w:r w:rsidRPr="00EF4F4D">
              <w:rPr>
                <w:sz w:val="16"/>
                <w:szCs w:val="16"/>
              </w:rPr>
              <w:t>индикатор, клавиатура</w:t>
            </w:r>
          </w:p>
        </w:tc>
        <w:tc>
          <w:tcPr>
            <w:tcW w:w="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904476" w:rsidRPr="00E76620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255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rPr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-П2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476" w:rsidRPr="00EF4F4D" w:rsidRDefault="00904476" w:rsidP="008C60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реверсивное</w:t>
            </w:r>
            <w:r w:rsidRPr="00EF4F4D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 xml:space="preserve"> </w:t>
            </w:r>
            <w:r w:rsidRPr="00EF4F4D">
              <w:rPr>
                <w:sz w:val="16"/>
                <w:szCs w:val="16"/>
              </w:rPr>
              <w:t>0,35%</w:t>
            </w:r>
          </w:p>
        </w:tc>
        <w:sdt>
          <w:sdtPr>
            <w:rPr>
              <w:sz w:val="16"/>
              <w:szCs w:val="16"/>
            </w:rPr>
            <w:id w:val="11400794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904476" w:rsidRPr="00EF4F4D" w:rsidRDefault="00967DC8" w:rsidP="00E53503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904476" w:rsidRPr="00EF4F4D" w:rsidTr="008C60A1">
        <w:trPr>
          <w:trHeight w:hRule="exact" w:val="422"/>
          <w:jc w:val="center"/>
        </w:trPr>
        <w:tc>
          <w:tcPr>
            <w:tcW w:w="17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rPr>
                <w:b/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 xml:space="preserve">Поворот индикатора 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-71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476" w:rsidRPr="00EF4F4D" w:rsidRDefault="00904476" w:rsidP="008C60A1">
            <w:pPr>
              <w:rPr>
                <w:sz w:val="16"/>
                <w:szCs w:val="16"/>
              </w:rPr>
            </w:pPr>
            <w:r w:rsidRPr="00EF4F4D">
              <w:rPr>
                <w:sz w:val="16"/>
                <w:szCs w:val="16"/>
              </w:rPr>
              <w:t>без поворота</w:t>
            </w:r>
          </w:p>
        </w:tc>
        <w:sdt>
          <w:sdtPr>
            <w:rPr>
              <w:sz w:val="16"/>
              <w:szCs w:val="16"/>
            </w:rPr>
            <w:id w:val="-10678728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904476" w:rsidRPr="00E76620" w:rsidRDefault="00904476" w:rsidP="00E53503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553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Выносной блок индикации и архивации данных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76" w:rsidRPr="00EF4F4D" w:rsidRDefault="00904476" w:rsidP="00E5350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476" w:rsidRPr="006C4942" w:rsidRDefault="00904476" w:rsidP="008C60A1">
            <w:pPr>
              <w:rPr>
                <w:sz w:val="16"/>
                <w:szCs w:val="16"/>
              </w:rPr>
            </w:pPr>
            <w:r w:rsidRPr="006C4942">
              <w:rPr>
                <w:sz w:val="16"/>
                <w:szCs w:val="16"/>
              </w:rPr>
              <w:t>ИВК-ТЭР**</w:t>
            </w:r>
            <w:r>
              <w:rPr>
                <w:sz w:val="16"/>
                <w:szCs w:val="16"/>
              </w:rPr>
              <w:t>*</w:t>
            </w:r>
          </w:p>
        </w:tc>
        <w:sdt>
          <w:sdtPr>
            <w:rPr>
              <w:sz w:val="16"/>
              <w:szCs w:val="16"/>
            </w:rPr>
            <w:id w:val="-1053386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904476" w:rsidRPr="00EF4F4D" w:rsidRDefault="00904476" w:rsidP="00E53503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904476" w:rsidRPr="00C602A8" w:rsidRDefault="00904476" w:rsidP="00904476">
      <w:pPr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>
        <w:rPr>
          <w:sz w:val="16"/>
          <w:szCs w:val="16"/>
        </w:rPr>
        <w:br/>
        <w:t xml:space="preserve">* </w:t>
      </w:r>
      <w:r w:rsidRPr="00392905">
        <w:rPr>
          <w:sz w:val="16"/>
          <w:szCs w:val="16"/>
        </w:rPr>
        <w:t>–</w:t>
      </w:r>
      <w:r w:rsidRPr="00343F86">
        <w:rPr>
          <w:sz w:val="16"/>
          <w:szCs w:val="16"/>
        </w:rPr>
        <w:t xml:space="preserve"> </w:t>
      </w:r>
      <w:r>
        <w:rPr>
          <w:sz w:val="16"/>
          <w:szCs w:val="16"/>
        </w:rPr>
        <w:t>для расходомеров от</w:t>
      </w:r>
      <w:r w:rsidRPr="00A65A37">
        <w:rPr>
          <w:sz w:val="16"/>
          <w:szCs w:val="16"/>
        </w:rPr>
        <w:t xml:space="preserve"> </w:t>
      </w:r>
      <w:r>
        <w:rPr>
          <w:sz w:val="16"/>
          <w:szCs w:val="16"/>
          <w:lang w:val="en-US"/>
        </w:rPr>
        <w:t>DN</w:t>
      </w:r>
      <w:r>
        <w:rPr>
          <w:sz w:val="16"/>
          <w:szCs w:val="16"/>
        </w:rPr>
        <w:t xml:space="preserve">10 до </w:t>
      </w:r>
      <w:r>
        <w:rPr>
          <w:sz w:val="16"/>
          <w:szCs w:val="16"/>
          <w:lang w:val="en-US"/>
        </w:rPr>
        <w:t>DN</w:t>
      </w:r>
      <w:r>
        <w:rPr>
          <w:sz w:val="16"/>
          <w:szCs w:val="16"/>
        </w:rPr>
        <w:t>150</w:t>
      </w:r>
      <w:r w:rsidRPr="000644F9">
        <w:rPr>
          <w:sz w:val="16"/>
          <w:szCs w:val="16"/>
        </w:rPr>
        <w:t>;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br/>
        <w:t>**</w:t>
      </w:r>
      <w:r w:rsidRPr="00392905">
        <w:rPr>
          <w:sz w:val="16"/>
          <w:szCs w:val="16"/>
        </w:rPr>
        <w:t xml:space="preserve"> – токовый и дискретные выходы, </w:t>
      </w:r>
      <w:r>
        <w:rPr>
          <w:sz w:val="16"/>
          <w:szCs w:val="16"/>
          <w:lang w:val="en-US"/>
        </w:rPr>
        <w:t>RS</w:t>
      </w:r>
      <w:r w:rsidRPr="00EF4F4D">
        <w:rPr>
          <w:sz w:val="16"/>
          <w:szCs w:val="16"/>
        </w:rPr>
        <w:t xml:space="preserve">485 </w:t>
      </w:r>
      <w:r w:rsidRPr="00392905">
        <w:rPr>
          <w:sz w:val="16"/>
          <w:szCs w:val="16"/>
          <w:lang w:val="en-US"/>
        </w:rPr>
        <w:t>MODBUS</w:t>
      </w:r>
      <w:r w:rsidRPr="00392905">
        <w:rPr>
          <w:sz w:val="16"/>
          <w:szCs w:val="16"/>
        </w:rPr>
        <w:t>, вход управления</w:t>
      </w:r>
      <w:r w:rsidRPr="000644F9">
        <w:rPr>
          <w:sz w:val="16"/>
          <w:szCs w:val="16"/>
        </w:rPr>
        <w:t>;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br/>
        <w:t>***</w:t>
      </w:r>
      <w:r w:rsidRPr="00343F86">
        <w:rPr>
          <w:sz w:val="16"/>
          <w:szCs w:val="16"/>
        </w:rPr>
        <w:t xml:space="preserve"> </w:t>
      </w:r>
      <w:r w:rsidRPr="00392905">
        <w:rPr>
          <w:sz w:val="16"/>
          <w:szCs w:val="16"/>
        </w:rPr>
        <w:t>–</w:t>
      </w:r>
      <w:r>
        <w:rPr>
          <w:sz w:val="16"/>
          <w:szCs w:val="16"/>
        </w:rPr>
        <w:t xml:space="preserve"> поставляется по отдельной карте заказа.</w:t>
      </w:r>
      <w:r>
        <w:rPr>
          <w:sz w:val="16"/>
          <w:szCs w:val="16"/>
        </w:rPr>
        <w:br/>
        <w:t xml:space="preserve">**** </w:t>
      </w:r>
      <w:r w:rsidRPr="00392905">
        <w:rPr>
          <w:sz w:val="16"/>
          <w:szCs w:val="16"/>
        </w:rPr>
        <w:t>–</w:t>
      </w:r>
      <w:r>
        <w:rPr>
          <w:sz w:val="16"/>
          <w:szCs w:val="16"/>
        </w:rPr>
        <w:t xml:space="preserve"> длина и тип кабелей должны удовлетворять требованиям по взрывозащите (см. ЭД)</w:t>
      </w:r>
      <w:r>
        <w:rPr>
          <w:sz w:val="16"/>
          <w:szCs w:val="16"/>
        </w:rPr>
        <w:br/>
      </w:r>
    </w:p>
    <w:tbl>
      <w:tblPr>
        <w:tblW w:w="4942" w:type="pct"/>
        <w:jc w:val="center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552"/>
        <w:gridCol w:w="1984"/>
        <w:gridCol w:w="3969"/>
        <w:gridCol w:w="2127"/>
      </w:tblGrid>
      <w:tr w:rsidR="00904476" w:rsidRPr="00EF4F4D" w:rsidTr="001D65F0">
        <w:trPr>
          <w:trHeight w:val="181"/>
          <w:jc w:val="center"/>
        </w:trPr>
        <w:tc>
          <w:tcPr>
            <w:tcW w:w="2552" w:type="dxa"/>
            <w:tcBorders>
              <w:right w:val="single" w:sz="12" w:space="0" w:color="auto"/>
            </w:tcBorders>
            <w:vAlign w:val="center"/>
          </w:tcPr>
          <w:p w:rsidR="00904476" w:rsidRPr="00F301E5" w:rsidRDefault="00904476" w:rsidP="001D65F0">
            <w:pPr>
              <w:spacing w:line="216" w:lineRule="auto"/>
              <w:rPr>
                <w:b/>
                <w:sz w:val="14"/>
                <w:szCs w:val="14"/>
              </w:rPr>
            </w:pPr>
            <w:r w:rsidRPr="00EF4F4D">
              <w:rPr>
                <w:b/>
                <w:spacing w:val="-4"/>
                <w:sz w:val="16"/>
                <w:szCs w:val="16"/>
              </w:rPr>
              <w:t>длина кабеля питания</w:t>
            </w:r>
            <w:r w:rsidR="001D65F0">
              <w:rPr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b/>
                <w:spacing w:val="-4"/>
                <w:sz w:val="16"/>
                <w:szCs w:val="16"/>
              </w:rPr>
              <w:t xml:space="preserve">2х1,5 мм2 (до </w:t>
            </w:r>
            <w:smartTag w:uri="urn:schemas-microsoft-com:office:smarttags" w:element="metricconverter">
              <w:smartTagPr>
                <w:attr w:name="ProductID" w:val="160 м"/>
              </w:smartTagPr>
              <w:r>
                <w:rPr>
                  <w:b/>
                  <w:spacing w:val="-4"/>
                  <w:sz w:val="16"/>
                  <w:szCs w:val="16"/>
                </w:rPr>
                <w:t>160 м</w:t>
              </w:r>
            </w:smartTag>
            <w:r>
              <w:rPr>
                <w:b/>
                <w:spacing w:val="-4"/>
                <w:sz w:val="16"/>
                <w:szCs w:val="16"/>
              </w:rPr>
              <w:t>)</w:t>
            </w:r>
            <w:r w:rsidRPr="00EF4F4D">
              <w:rPr>
                <w:b/>
                <w:spacing w:val="-4"/>
                <w:sz w:val="16"/>
                <w:szCs w:val="16"/>
              </w:rPr>
              <w:t>, м</w:t>
            </w:r>
            <w:r>
              <w:rPr>
                <w:b/>
                <w:spacing w:val="-4"/>
                <w:sz w:val="16"/>
                <w:szCs w:val="16"/>
              </w:rPr>
              <w:t xml:space="preserve"> ****</w:t>
            </w:r>
          </w:p>
        </w:tc>
        <w:sdt>
          <w:sdtPr>
            <w:rPr>
              <w:b/>
              <w:sz w:val="16"/>
              <w:szCs w:val="16"/>
            </w:rPr>
            <w:id w:val="840593891"/>
            <w:lock w:val="sdtLocked"/>
            <w:placeholder>
              <w:docPart w:val="60B51BBD95F249CBB9459A73133B6D57"/>
            </w:placeholder>
            <w:showingPlcHdr/>
            <w:text/>
          </w:sdtPr>
          <w:sdtEndPr/>
          <w:sdtContent>
            <w:tc>
              <w:tcPr>
                <w:tcW w:w="198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904476" w:rsidRPr="00EF4F4D" w:rsidRDefault="00CF4883" w:rsidP="00F10E79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CF4883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04476" w:rsidRPr="00F301E5" w:rsidRDefault="00904476" w:rsidP="001D65F0">
            <w:pPr>
              <w:spacing w:line="216" w:lineRule="auto"/>
              <w:ind w:left="-30" w:firstLine="140"/>
              <w:jc w:val="right"/>
              <w:rPr>
                <w:b/>
                <w:spacing w:val="-4"/>
                <w:sz w:val="16"/>
                <w:szCs w:val="16"/>
              </w:rPr>
            </w:pPr>
            <w:r w:rsidRPr="00EF4F4D">
              <w:rPr>
                <w:b/>
                <w:spacing w:val="-4"/>
                <w:sz w:val="16"/>
                <w:szCs w:val="16"/>
              </w:rPr>
              <w:t>длина кабеля связи</w:t>
            </w:r>
            <w:r>
              <w:rPr>
                <w:b/>
                <w:spacing w:val="-4"/>
                <w:sz w:val="16"/>
                <w:szCs w:val="16"/>
              </w:rPr>
              <w:t xml:space="preserve"> (одна витая пара в экране)</w:t>
            </w:r>
            <w:r w:rsidRPr="00EF4F4D">
              <w:rPr>
                <w:b/>
                <w:spacing w:val="-4"/>
                <w:sz w:val="16"/>
                <w:szCs w:val="16"/>
              </w:rPr>
              <w:t>, м</w:t>
            </w:r>
            <w:r>
              <w:rPr>
                <w:b/>
                <w:spacing w:val="-4"/>
                <w:sz w:val="16"/>
                <w:szCs w:val="16"/>
              </w:rPr>
              <w:t>****</w:t>
            </w:r>
          </w:p>
        </w:tc>
        <w:sdt>
          <w:sdtPr>
            <w:rPr>
              <w:b/>
              <w:sz w:val="16"/>
              <w:szCs w:val="16"/>
            </w:rPr>
            <w:id w:val="-675805246"/>
            <w:lock w:val="sdtLocked"/>
            <w:placeholder>
              <w:docPart w:val="D227CF10B0CB43D5A9B8E0BC13E208C2"/>
            </w:placeholder>
            <w:showingPlcHdr/>
            <w:text/>
          </w:sdtPr>
          <w:sdtEndPr/>
          <w:sdtContent>
            <w:tc>
              <w:tcPr>
                <w:tcW w:w="2127" w:type="dxa"/>
                <w:tcBorders>
                  <w:top w:val="single" w:sz="12" w:space="0" w:color="auto"/>
                  <w:left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904476" w:rsidRPr="00EF4F4D" w:rsidRDefault="00CF4883" w:rsidP="00E53503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CF4883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904476" w:rsidRPr="00EF4F4D" w:rsidTr="001D65F0">
        <w:trPr>
          <w:trHeight w:val="170"/>
          <w:jc w:val="center"/>
        </w:trPr>
        <w:tc>
          <w:tcPr>
            <w:tcW w:w="2552" w:type="dxa"/>
            <w:tcBorders>
              <w:right w:val="single" w:sz="12" w:space="0" w:color="auto"/>
            </w:tcBorders>
            <w:vAlign w:val="center"/>
          </w:tcPr>
          <w:p w:rsidR="00904476" w:rsidRPr="00F301E5" w:rsidRDefault="00904476" w:rsidP="001D65F0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 w:rsidRPr="00EF4F4D">
              <w:rPr>
                <w:b/>
                <w:spacing w:val="-4"/>
                <w:sz w:val="16"/>
                <w:szCs w:val="16"/>
              </w:rPr>
              <w:t>длина кабеля пита</w:t>
            </w:r>
            <w:r>
              <w:rPr>
                <w:b/>
                <w:spacing w:val="-4"/>
                <w:sz w:val="16"/>
                <w:szCs w:val="16"/>
              </w:rPr>
              <w:t>ни</w:t>
            </w:r>
            <w:r w:rsidRPr="00EF4F4D">
              <w:rPr>
                <w:b/>
                <w:spacing w:val="-4"/>
                <w:sz w:val="16"/>
                <w:szCs w:val="16"/>
              </w:rPr>
              <w:t>я</w:t>
            </w:r>
            <w:r>
              <w:rPr>
                <w:b/>
                <w:spacing w:val="-4"/>
                <w:sz w:val="16"/>
                <w:szCs w:val="16"/>
              </w:rPr>
              <w:t xml:space="preserve"> 2х2,5 мм2 (до </w:t>
            </w:r>
            <w:smartTag w:uri="urn:schemas-microsoft-com:office:smarttags" w:element="metricconverter">
              <w:smartTagPr>
                <w:attr w:name="ProductID" w:val="250 м"/>
              </w:smartTagPr>
              <w:r>
                <w:rPr>
                  <w:b/>
                  <w:spacing w:val="-4"/>
                  <w:sz w:val="16"/>
                  <w:szCs w:val="16"/>
                </w:rPr>
                <w:t>250 м</w:t>
              </w:r>
            </w:smartTag>
            <w:r>
              <w:rPr>
                <w:b/>
                <w:spacing w:val="-4"/>
                <w:sz w:val="16"/>
                <w:szCs w:val="16"/>
              </w:rPr>
              <w:t>)</w:t>
            </w:r>
            <w:r w:rsidRPr="00EF4F4D">
              <w:rPr>
                <w:b/>
                <w:spacing w:val="-4"/>
                <w:sz w:val="16"/>
                <w:szCs w:val="16"/>
              </w:rPr>
              <w:t>, м</w:t>
            </w:r>
            <w:r>
              <w:rPr>
                <w:b/>
                <w:spacing w:val="-4"/>
                <w:sz w:val="16"/>
                <w:szCs w:val="16"/>
              </w:rPr>
              <w:t xml:space="preserve"> ****</w:t>
            </w:r>
          </w:p>
        </w:tc>
        <w:sdt>
          <w:sdtPr>
            <w:rPr>
              <w:rStyle w:val="ad"/>
            </w:rPr>
            <w:id w:val="423541380"/>
            <w:placeholder>
              <w:docPart w:val="C12C42E7C68C440DBC442844CB31328A"/>
            </w:placeholder>
          </w:sdtPr>
          <w:sdtEndPr>
            <w:rPr>
              <w:rStyle w:val="a0"/>
              <w:rFonts w:ascii="Arial" w:hAnsi="Arial"/>
              <w:b w:val="0"/>
              <w:i/>
              <w:sz w:val="20"/>
              <w:szCs w:val="20"/>
            </w:rPr>
          </w:sdtEndPr>
          <w:sdtContent>
            <w:tc>
              <w:tcPr>
                <w:tcW w:w="198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904476" w:rsidRPr="00EF4F4D" w:rsidRDefault="006B037D" w:rsidP="00E53503">
                <w:pPr>
                  <w:jc w:val="center"/>
                  <w:rPr>
                    <w:b/>
                    <w:sz w:val="16"/>
                    <w:szCs w:val="16"/>
                  </w:rPr>
                </w:pPr>
                <w:sdt>
                  <w:sdtPr>
                    <w:rPr>
                      <w:rStyle w:val="ad"/>
                    </w:rPr>
                    <w:id w:val="1803816158"/>
                    <w:lock w:val="sdtLocked"/>
                    <w:placeholder>
                      <w:docPart w:val="1B5F3EA362B14A07AAEEF5427C71B486"/>
                    </w:placeholder>
                    <w:showingPlcHdr/>
                    <w:text/>
                  </w:sdtPr>
                  <w:sdtEndPr>
                    <w:rPr>
                      <w:rStyle w:val="ad"/>
                    </w:rPr>
                  </w:sdtEndPr>
                  <w:sdtContent>
                    <w:r w:rsidR="00CF4883" w:rsidRPr="00CF4883"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  <w:r w:rsidR="00904476">
                  <w:rPr>
                    <w:rStyle w:val="ad"/>
                  </w:rPr>
                  <w:t xml:space="preserve"> </w:t>
                </w:r>
              </w:p>
            </w:tc>
          </w:sdtContent>
        </w:sdt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04476" w:rsidRPr="00EF4F4D" w:rsidRDefault="00904476" w:rsidP="001D65F0">
            <w:pPr>
              <w:spacing w:line="216" w:lineRule="auto"/>
              <w:ind w:left="-30" w:firstLine="140"/>
              <w:jc w:val="right"/>
              <w:rPr>
                <w:b/>
                <w:spacing w:val="-4"/>
                <w:sz w:val="16"/>
                <w:szCs w:val="16"/>
              </w:rPr>
            </w:pPr>
            <w:r w:rsidRPr="00EF4F4D">
              <w:rPr>
                <w:b/>
                <w:spacing w:val="-4"/>
                <w:sz w:val="16"/>
                <w:szCs w:val="16"/>
              </w:rPr>
              <w:t>длина кабеля связи</w:t>
            </w:r>
            <w:r>
              <w:rPr>
                <w:b/>
                <w:spacing w:val="-4"/>
                <w:sz w:val="16"/>
                <w:szCs w:val="16"/>
              </w:rPr>
              <w:t xml:space="preserve"> до барьера искрозащиты</w:t>
            </w:r>
            <w:r w:rsidR="001D65F0">
              <w:rPr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b/>
                <w:spacing w:val="-4"/>
                <w:sz w:val="16"/>
                <w:szCs w:val="16"/>
              </w:rPr>
              <w:t>(две витые пары в экране)</w:t>
            </w:r>
            <w:r w:rsidRPr="00EF4F4D">
              <w:rPr>
                <w:b/>
                <w:spacing w:val="-4"/>
                <w:sz w:val="16"/>
                <w:szCs w:val="16"/>
              </w:rPr>
              <w:t>, м</w:t>
            </w:r>
            <w:r>
              <w:rPr>
                <w:b/>
                <w:spacing w:val="-4"/>
                <w:sz w:val="16"/>
                <w:szCs w:val="16"/>
              </w:rPr>
              <w:t>****</w:t>
            </w:r>
          </w:p>
        </w:tc>
        <w:sdt>
          <w:sdtPr>
            <w:rPr>
              <w:b/>
              <w:sz w:val="16"/>
              <w:szCs w:val="16"/>
            </w:rPr>
            <w:id w:val="-94022847"/>
            <w:lock w:val="sdtLocked"/>
            <w:placeholder>
              <w:docPart w:val="D8F521BF1ECE4BB1A1C1DD7F227C84D0"/>
            </w:placeholder>
            <w:showingPlcHdr/>
            <w:text/>
          </w:sdtPr>
          <w:sdtEndPr/>
          <w:sdtContent>
            <w:tc>
              <w:tcPr>
                <w:tcW w:w="212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904476" w:rsidRPr="00EF4F4D" w:rsidRDefault="00CF4883" w:rsidP="00E53503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CF4883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904476" w:rsidRDefault="00904476" w:rsidP="00904476">
      <w:pPr>
        <w:spacing w:line="360" w:lineRule="auto"/>
        <w:rPr>
          <w:sz w:val="16"/>
          <w:szCs w:val="16"/>
        </w:rPr>
      </w:pPr>
    </w:p>
    <w:tbl>
      <w:tblPr>
        <w:tblW w:w="3558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230"/>
        <w:gridCol w:w="425"/>
      </w:tblGrid>
      <w:tr w:rsidR="00904476" w:rsidRPr="009F0AB6" w:rsidTr="001D65F0">
        <w:trPr>
          <w:trHeight w:hRule="exact" w:val="255"/>
        </w:trPr>
        <w:tc>
          <w:tcPr>
            <w:tcW w:w="7230" w:type="dxa"/>
            <w:tcBorders>
              <w:right w:val="single" w:sz="12" w:space="0" w:color="auto"/>
            </w:tcBorders>
            <w:vAlign w:val="center"/>
          </w:tcPr>
          <w:p w:rsidR="00904476" w:rsidRPr="00232056" w:rsidRDefault="00904476" w:rsidP="001D65F0">
            <w:pPr>
              <w:ind w:left="255" w:hanging="25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Защитное покрытие </w:t>
            </w:r>
            <w:r>
              <w:rPr>
                <w:b/>
                <w:sz w:val="16"/>
                <w:szCs w:val="16"/>
                <w:lang w:val="en-US"/>
              </w:rPr>
              <w:t>Halar</w:t>
            </w:r>
            <w:r w:rsidRPr="00862277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для агрессивной внешней среды</w:t>
            </w:r>
            <w:r w:rsidRPr="00862277">
              <w:rPr>
                <w:b/>
                <w:sz w:val="16"/>
                <w:szCs w:val="16"/>
              </w:rPr>
              <w:t>:</w:t>
            </w:r>
          </w:p>
        </w:tc>
        <w:sdt>
          <w:sdtPr>
            <w:rPr>
              <w:b/>
              <w:sz w:val="18"/>
              <w:szCs w:val="18"/>
            </w:rPr>
            <w:id w:val="2058587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904476" w:rsidRPr="009F0AB6" w:rsidRDefault="00F10E79" w:rsidP="00E53503">
                <w:pPr>
                  <w:jc w:val="center"/>
                  <w:rPr>
                    <w:b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p>
            </w:tc>
          </w:sdtContent>
        </w:sdt>
      </w:tr>
    </w:tbl>
    <w:p w:rsidR="00904476" w:rsidRDefault="00904476" w:rsidP="00904476">
      <w:pPr>
        <w:spacing w:line="360" w:lineRule="auto"/>
        <w:rPr>
          <w:sz w:val="6"/>
          <w:szCs w:val="16"/>
        </w:rPr>
      </w:pPr>
      <w:r>
        <w:rPr>
          <w:sz w:val="6"/>
          <w:szCs w:val="16"/>
        </w:rPr>
        <w:br/>
      </w:r>
    </w:p>
    <w:tbl>
      <w:tblPr>
        <w:tblW w:w="765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670"/>
        <w:gridCol w:w="1985"/>
      </w:tblGrid>
      <w:tr w:rsidR="00CF4883" w:rsidRPr="005B64C2" w:rsidTr="00CF4883">
        <w:trPr>
          <w:trHeight w:hRule="exact" w:val="255"/>
        </w:trPr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:rsidR="00CF4883" w:rsidRPr="005B64C2" w:rsidRDefault="00612033" w:rsidP="00E53503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bCs/>
                <w:sz w:val="16"/>
              </w:rPr>
              <w:t>Т</w:t>
            </w:r>
            <w:r w:rsidR="00CF4883" w:rsidRPr="005B64C2">
              <w:rPr>
                <w:b/>
                <w:bCs/>
                <w:sz w:val="16"/>
              </w:rPr>
              <w:t>еплоизоляционный  чехол  для БЭ:</w:t>
            </w:r>
            <w:r w:rsidR="00CF4883">
              <w:rPr>
                <w:b/>
                <w:bCs/>
                <w:sz w:val="16"/>
              </w:rPr>
              <w:t xml:space="preserve"> </w:t>
            </w:r>
            <w:r w:rsidR="00CF4883" w:rsidRPr="005B64C2">
              <w:rPr>
                <w:b/>
                <w:bCs/>
                <w:sz w:val="16"/>
              </w:rPr>
              <w:t xml:space="preserve">   с  обогревающим кабелем шт.</w:t>
            </w:r>
          </w:p>
        </w:tc>
        <w:sdt>
          <w:sdtPr>
            <w:rPr>
              <w:b/>
              <w:sz w:val="16"/>
              <w:szCs w:val="16"/>
            </w:rPr>
            <w:id w:val="562222640"/>
            <w:lock w:val="sdtLocked"/>
            <w:placeholder>
              <w:docPart w:val="A7C700F940C74CDCA1D4B570BAFA12D8"/>
            </w:placeholder>
            <w:showingPlcHdr/>
            <w:text/>
          </w:sdtPr>
          <w:sdtEndPr/>
          <w:sdtContent>
            <w:tc>
              <w:tcPr>
                <w:tcW w:w="198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CF4883" w:rsidRPr="005B64C2" w:rsidRDefault="001D65F0" w:rsidP="001D65F0">
                <w:pPr>
                  <w:spacing w:line="216" w:lineRule="auto"/>
                  <w:rPr>
                    <w:b/>
                    <w:sz w:val="16"/>
                    <w:szCs w:val="16"/>
                  </w:rPr>
                </w:pPr>
                <w:r w:rsidRPr="001D65F0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CF4883" w:rsidRPr="005B64C2" w:rsidTr="00CF4883">
        <w:trPr>
          <w:trHeight w:hRule="exact" w:val="255"/>
        </w:trPr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:rsidR="00CF4883" w:rsidRPr="005B64C2" w:rsidRDefault="00CF4883" w:rsidP="00CF4883">
            <w:pPr>
              <w:spacing w:line="216" w:lineRule="auto"/>
              <w:ind w:right="57"/>
              <w:jc w:val="right"/>
              <w:rPr>
                <w:b/>
                <w:spacing w:val="-4"/>
                <w:sz w:val="16"/>
                <w:szCs w:val="16"/>
              </w:rPr>
            </w:pPr>
            <w:r w:rsidRPr="005B64C2">
              <w:rPr>
                <w:b/>
                <w:bCs/>
                <w:sz w:val="16"/>
              </w:rPr>
              <w:t xml:space="preserve">           без обогревающего кабеля шт</w:t>
            </w:r>
            <w:r>
              <w:rPr>
                <w:b/>
                <w:bCs/>
                <w:sz w:val="16"/>
              </w:rPr>
              <w:t xml:space="preserve">.       </w:t>
            </w:r>
          </w:p>
        </w:tc>
        <w:sdt>
          <w:sdtPr>
            <w:rPr>
              <w:b/>
              <w:sz w:val="16"/>
              <w:szCs w:val="16"/>
            </w:rPr>
            <w:id w:val="1264180582"/>
            <w:lock w:val="sdtLocked"/>
            <w:placeholder>
              <w:docPart w:val="15CC2969D1834A3597CDFF38D7A061E4"/>
            </w:placeholder>
            <w:showingPlcHdr/>
            <w:text/>
          </w:sdtPr>
          <w:sdtEndPr/>
          <w:sdtContent>
            <w:tc>
              <w:tcPr>
                <w:tcW w:w="198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CF4883" w:rsidRPr="005B64C2" w:rsidRDefault="001D65F0" w:rsidP="001D65F0">
                <w:pPr>
                  <w:spacing w:line="216" w:lineRule="auto"/>
                  <w:rPr>
                    <w:b/>
                    <w:sz w:val="16"/>
                    <w:szCs w:val="16"/>
                  </w:rPr>
                </w:pPr>
                <w:r w:rsidRPr="001D65F0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904476" w:rsidRDefault="00904476" w:rsidP="00904476">
      <w:pPr>
        <w:spacing w:line="360" w:lineRule="auto"/>
        <w:rPr>
          <w:sz w:val="6"/>
          <w:szCs w:val="16"/>
        </w:rPr>
      </w:pPr>
      <w:r>
        <w:rPr>
          <w:sz w:val="6"/>
          <w:szCs w:val="16"/>
        </w:rPr>
        <w:br/>
      </w:r>
    </w:p>
    <w:p w:rsidR="00CF4883" w:rsidRDefault="00CF4883" w:rsidP="00904476">
      <w:pPr>
        <w:spacing w:line="360" w:lineRule="auto"/>
        <w:rPr>
          <w:sz w:val="6"/>
          <w:szCs w:val="16"/>
        </w:rPr>
      </w:pPr>
    </w:p>
    <w:p w:rsidR="00CF4883" w:rsidRDefault="00CF4883" w:rsidP="00904476">
      <w:pPr>
        <w:spacing w:line="360" w:lineRule="auto"/>
        <w:rPr>
          <w:sz w:val="6"/>
          <w:szCs w:val="16"/>
        </w:rPr>
      </w:pPr>
    </w:p>
    <w:p w:rsidR="00CF4883" w:rsidRDefault="00CF4883" w:rsidP="00904476">
      <w:pPr>
        <w:spacing w:line="360" w:lineRule="auto"/>
        <w:rPr>
          <w:sz w:val="6"/>
          <w:szCs w:val="16"/>
        </w:rPr>
      </w:pPr>
    </w:p>
    <w:p w:rsidR="00CF4883" w:rsidRDefault="00CF4883" w:rsidP="00904476">
      <w:pPr>
        <w:spacing w:line="360" w:lineRule="auto"/>
        <w:rPr>
          <w:sz w:val="6"/>
          <w:szCs w:val="16"/>
        </w:rPr>
      </w:pPr>
    </w:p>
    <w:p w:rsidR="00CF4883" w:rsidRPr="009D4DEF" w:rsidRDefault="00CF4883" w:rsidP="00904476">
      <w:pPr>
        <w:spacing w:line="360" w:lineRule="auto"/>
        <w:rPr>
          <w:sz w:val="6"/>
          <w:szCs w:val="16"/>
        </w:rPr>
      </w:pPr>
    </w:p>
    <w:tbl>
      <w:tblPr>
        <w:tblW w:w="0" w:type="auto"/>
        <w:tblInd w:w="-142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297"/>
        <w:gridCol w:w="3228"/>
        <w:gridCol w:w="454"/>
        <w:gridCol w:w="109"/>
        <w:gridCol w:w="2126"/>
        <w:gridCol w:w="790"/>
        <w:gridCol w:w="454"/>
      </w:tblGrid>
      <w:tr w:rsidR="00904476" w:rsidTr="00CF4883">
        <w:trPr>
          <w:gridAfter w:val="2"/>
          <w:wAfter w:w="1244" w:type="dxa"/>
          <w:trHeight w:hRule="exact" w:val="255"/>
        </w:trPr>
        <w:tc>
          <w:tcPr>
            <w:tcW w:w="7088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04476" w:rsidRDefault="00904476" w:rsidP="00E53503">
            <w:pPr>
              <w:spacing w:line="216" w:lineRule="auto"/>
              <w:rPr>
                <w:sz w:val="16"/>
                <w:szCs w:val="16"/>
              </w:rPr>
            </w:pPr>
            <w:r>
              <w:rPr>
                <w:b/>
                <w:i/>
                <w:sz w:val="20"/>
                <w:szCs w:val="20"/>
              </w:rPr>
              <w:lastRenderedPageBreak/>
              <w:t>Ключ для монтажа/демонтажа крышки электронного блока, шт:</w:t>
            </w:r>
          </w:p>
          <w:p w:rsidR="00904476" w:rsidRDefault="00904476" w:rsidP="00E53503">
            <w:pPr>
              <w:spacing w:line="21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</w:tc>
        <w:sdt>
          <w:sdtPr>
            <w:rPr>
              <w:rFonts w:asciiTheme="minorHAnsi" w:hAnsiTheme="minorHAnsi"/>
              <w:b/>
              <w:sz w:val="16"/>
            </w:rPr>
            <w:id w:val="-464121079"/>
            <w:lock w:val="sdtLocked"/>
            <w:placeholder>
              <w:docPart w:val="0A316383CDFC49DA8C84F31D7694A773"/>
            </w:placeholder>
            <w:showingPlcHdr/>
            <w:text/>
          </w:sdtPr>
          <w:sdtEndPr/>
          <w:sdtContent>
            <w:tc>
              <w:tcPr>
                <w:tcW w:w="2126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904476" w:rsidRPr="005D30D3" w:rsidRDefault="001D65F0" w:rsidP="001D65F0">
                <w:pPr>
                  <w:rPr>
                    <w:rFonts w:asciiTheme="minorHAnsi" w:hAnsiTheme="minorHAnsi"/>
                    <w:b/>
                    <w:sz w:val="16"/>
                  </w:rPr>
                </w:pPr>
                <w:r w:rsidRPr="001D65F0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904476" w:rsidTr="00E53503">
        <w:trPr>
          <w:trHeight w:val="227"/>
        </w:trPr>
        <w:tc>
          <w:tcPr>
            <w:tcW w:w="3297" w:type="dxa"/>
            <w:vMerge w:val="restart"/>
            <w:vAlign w:val="center"/>
          </w:tcPr>
          <w:p w:rsidR="00904476" w:rsidRDefault="00904476" w:rsidP="00E5350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Присоединительная арматура:</w:t>
            </w: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04476" w:rsidRDefault="00904476" w:rsidP="00E53503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углеродистая сталь, с консервацией</w:t>
            </w:r>
          </w:p>
        </w:tc>
        <w:sdt>
          <w:sdtPr>
            <w:rPr>
              <w:sz w:val="18"/>
              <w:szCs w:val="18"/>
            </w:rPr>
            <w:id w:val="944958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904476" w:rsidRPr="009F0AB6" w:rsidRDefault="00904476" w:rsidP="00E53503">
                <w:pPr>
                  <w:spacing w:line="216" w:lineRule="auto"/>
                  <w:jc w:val="center"/>
                  <w:rPr>
                    <w:sz w:val="18"/>
                    <w:szCs w:val="18"/>
                  </w:rPr>
                </w:pPr>
                <w:r w:rsidRPr="009F0AB6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3025" w:type="dxa"/>
            <w:gridSpan w:val="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04476" w:rsidRDefault="00904476" w:rsidP="00E53503">
            <w:pPr>
              <w:spacing w:line="216" w:lineRule="auto"/>
              <w:ind w:right="161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крепеж из Ст20 </w:t>
            </w:r>
          </w:p>
        </w:tc>
        <w:sdt>
          <w:sdtPr>
            <w:rPr>
              <w:sz w:val="18"/>
              <w:szCs w:val="18"/>
            </w:rPr>
            <w:id w:val="-1595167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904476" w:rsidRDefault="00904476" w:rsidP="00E53503">
                <w:pPr>
                  <w:spacing w:line="216" w:lineRule="auto"/>
                  <w:jc w:val="center"/>
                  <w:rPr>
                    <w:sz w:val="14"/>
                    <w:szCs w:val="14"/>
                  </w:rPr>
                </w:pPr>
                <w:r w:rsidRPr="009F0AB6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04476" w:rsidTr="00E53503">
        <w:trPr>
          <w:trHeight w:val="227"/>
        </w:trPr>
        <w:tc>
          <w:tcPr>
            <w:tcW w:w="3297" w:type="dxa"/>
            <w:vMerge/>
            <w:vAlign w:val="center"/>
          </w:tcPr>
          <w:p w:rsidR="00904476" w:rsidRDefault="00904476" w:rsidP="00E53503">
            <w:pPr>
              <w:rPr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04476" w:rsidRDefault="00904476" w:rsidP="00E53503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нержавеющая сталь</w:t>
            </w:r>
          </w:p>
        </w:tc>
        <w:sdt>
          <w:sdtPr>
            <w:rPr>
              <w:sz w:val="18"/>
              <w:szCs w:val="18"/>
            </w:rPr>
            <w:id w:val="-1153216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904476" w:rsidRPr="009F0AB6" w:rsidRDefault="00904476" w:rsidP="00E53503">
                <w:pPr>
                  <w:spacing w:line="216" w:lineRule="auto"/>
                  <w:jc w:val="center"/>
                  <w:rPr>
                    <w:sz w:val="18"/>
                    <w:szCs w:val="18"/>
                  </w:rPr>
                </w:pPr>
                <w:r w:rsidRPr="009F0AB6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3025" w:type="dxa"/>
            <w:gridSpan w:val="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04476" w:rsidRDefault="00904476" w:rsidP="00E53503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крепеж из нержавеющей стали</w:t>
            </w:r>
          </w:p>
        </w:tc>
        <w:sdt>
          <w:sdtPr>
            <w:rPr>
              <w:sz w:val="18"/>
              <w:szCs w:val="18"/>
            </w:rPr>
            <w:id w:val="-1875456426"/>
            <w15:color w:val="000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904476" w:rsidRPr="009F0AB6" w:rsidRDefault="00904476" w:rsidP="00E53503">
                <w:pPr>
                  <w:spacing w:line="216" w:lineRule="auto"/>
                  <w:jc w:val="center"/>
                  <w:rPr>
                    <w:sz w:val="18"/>
                    <w:szCs w:val="18"/>
                  </w:rPr>
                </w:pPr>
                <w:r w:rsidRPr="009F0AB6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</w:tbl>
    <w:p w:rsidR="00904476" w:rsidRDefault="00904476" w:rsidP="00904476">
      <w:pPr>
        <w:spacing w:line="360" w:lineRule="auto"/>
        <w:rPr>
          <w:b/>
          <w:i/>
          <w:sz w:val="6"/>
          <w:szCs w:val="6"/>
        </w:rPr>
      </w:pPr>
    </w:p>
    <w:p w:rsidR="00CF4883" w:rsidRDefault="00CF4883" w:rsidP="00904476">
      <w:pPr>
        <w:spacing w:line="360" w:lineRule="auto"/>
        <w:rPr>
          <w:b/>
          <w:i/>
          <w:sz w:val="6"/>
          <w:szCs w:val="6"/>
        </w:rPr>
      </w:pPr>
    </w:p>
    <w:p w:rsidR="00CF4883" w:rsidRPr="00237CAD" w:rsidRDefault="00CF4883" w:rsidP="00904476">
      <w:pPr>
        <w:spacing w:line="360" w:lineRule="auto"/>
        <w:rPr>
          <w:b/>
          <w:i/>
          <w:sz w:val="6"/>
          <w:szCs w:val="6"/>
        </w:rPr>
      </w:pPr>
    </w:p>
    <w:tbl>
      <w:tblPr>
        <w:tblW w:w="5151" w:type="pct"/>
        <w:tblInd w:w="-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985"/>
        <w:gridCol w:w="2748"/>
        <w:gridCol w:w="3085"/>
        <w:gridCol w:w="3248"/>
      </w:tblGrid>
      <w:tr w:rsidR="00904476" w:rsidRPr="009C197C" w:rsidTr="001D65F0">
        <w:trPr>
          <w:cantSplit/>
          <w:trHeight w:val="510"/>
        </w:trPr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04476" w:rsidRPr="003B02E8" w:rsidRDefault="00904476" w:rsidP="00E53503">
            <w:pPr>
              <w:jc w:val="center"/>
              <w:rPr>
                <w:b/>
                <w:sz w:val="16"/>
                <w:lang w:val="en-US"/>
              </w:rPr>
            </w:pPr>
            <w:r>
              <w:rPr>
                <w:b/>
                <w:sz w:val="16"/>
                <w:lang w:val="en-US"/>
              </w:rPr>
              <w:t>DN</w:t>
            </w:r>
          </w:p>
          <w:p w:rsidR="00904476" w:rsidRPr="00D00B86" w:rsidRDefault="00904476" w:rsidP="00E53503">
            <w:pPr>
              <w:jc w:val="center"/>
              <w:rPr>
                <w:b/>
                <w:sz w:val="14"/>
                <w:szCs w:val="14"/>
              </w:rPr>
            </w:pPr>
            <w:r w:rsidRPr="00D00B86">
              <w:rPr>
                <w:b/>
                <w:sz w:val="14"/>
                <w:szCs w:val="14"/>
              </w:rPr>
              <w:t xml:space="preserve">трубопровода </w:t>
            </w:r>
          </w:p>
        </w:tc>
        <w:tc>
          <w:tcPr>
            <w:tcW w:w="2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04476" w:rsidRPr="009C197C" w:rsidRDefault="00904476" w:rsidP="00E53503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к</w:t>
            </w:r>
            <w:r w:rsidRPr="009C197C">
              <w:rPr>
                <w:b/>
                <w:sz w:val="16"/>
              </w:rPr>
              <w:t>омплект №1</w:t>
            </w:r>
            <w:r>
              <w:rPr>
                <w:b/>
                <w:sz w:val="16"/>
              </w:rPr>
              <w:t xml:space="preserve"> (ПФ1)</w:t>
            </w:r>
          </w:p>
          <w:p w:rsidR="00904476" w:rsidRPr="00BB22F2" w:rsidRDefault="00904476" w:rsidP="00E53503">
            <w:pPr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(фланцы, габаритны</w:t>
            </w:r>
            <w:r>
              <w:rPr>
                <w:b/>
                <w:sz w:val="14"/>
                <w:szCs w:val="14"/>
              </w:rPr>
              <w:t>й</w:t>
            </w:r>
            <w:r w:rsidRPr="00BB22F2">
              <w:rPr>
                <w:b/>
                <w:sz w:val="14"/>
                <w:szCs w:val="14"/>
              </w:rPr>
              <w:t xml:space="preserve"> имитатор, крепеж, прокладки)</w:t>
            </w:r>
          </w:p>
        </w:tc>
        <w:tc>
          <w:tcPr>
            <w:tcW w:w="3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4476" w:rsidRPr="009C197C" w:rsidRDefault="00904476" w:rsidP="00E53503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к</w:t>
            </w:r>
            <w:r w:rsidRPr="009C197C">
              <w:rPr>
                <w:b/>
                <w:sz w:val="16"/>
              </w:rPr>
              <w:t>омплект №2</w:t>
            </w:r>
            <w:r>
              <w:rPr>
                <w:b/>
                <w:sz w:val="16"/>
              </w:rPr>
              <w:t xml:space="preserve"> (ПФ2)</w:t>
            </w:r>
          </w:p>
          <w:p w:rsidR="00904476" w:rsidRPr="00BB22F2" w:rsidRDefault="00904476" w:rsidP="00E53503">
            <w:pPr>
              <w:ind w:right="-60"/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(комплект №1, прямолинейные участки, конфузоры)</w:t>
            </w:r>
          </w:p>
        </w:tc>
        <w:tc>
          <w:tcPr>
            <w:tcW w:w="3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04476" w:rsidRPr="009C197C" w:rsidRDefault="00904476" w:rsidP="00E53503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к</w:t>
            </w:r>
            <w:r w:rsidRPr="009C197C">
              <w:rPr>
                <w:b/>
                <w:sz w:val="16"/>
              </w:rPr>
              <w:t>омплект №3</w:t>
            </w:r>
            <w:r>
              <w:rPr>
                <w:b/>
                <w:sz w:val="16"/>
              </w:rPr>
              <w:t xml:space="preserve"> (ПФ3)</w:t>
            </w:r>
          </w:p>
          <w:p w:rsidR="00904476" w:rsidRPr="00BB22F2" w:rsidRDefault="00904476" w:rsidP="00E53503">
            <w:pPr>
              <w:ind w:right="-60"/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(комплект №1 без имитатор</w:t>
            </w:r>
            <w:r>
              <w:rPr>
                <w:b/>
                <w:sz w:val="14"/>
                <w:szCs w:val="14"/>
              </w:rPr>
              <w:t>а</w:t>
            </w:r>
            <w:r w:rsidRPr="00BB22F2">
              <w:rPr>
                <w:b/>
                <w:sz w:val="14"/>
                <w:szCs w:val="14"/>
              </w:rPr>
              <w:t>)</w:t>
            </w:r>
          </w:p>
        </w:tc>
      </w:tr>
      <w:tr w:rsidR="00904476" w:rsidRPr="009C197C" w:rsidTr="001D65F0">
        <w:trPr>
          <w:cantSplit/>
          <w:trHeight w:val="227"/>
        </w:trPr>
        <w:sdt>
          <w:sdtPr>
            <w:rPr>
              <w:b/>
              <w:sz w:val="16"/>
            </w:rPr>
            <w:id w:val="702979798"/>
            <w:lock w:val="sdtLocked"/>
            <w:placeholder>
              <w:docPart w:val="40FC1E7433394786BEB445901E5563AC"/>
            </w:placeholder>
            <w:showingPlcHdr/>
            <w:text/>
          </w:sdtPr>
          <w:sdtEndPr/>
          <w:sdtContent>
            <w:tc>
              <w:tcPr>
                <w:tcW w:w="198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904476" w:rsidRPr="00A15F01" w:rsidRDefault="001D65F0" w:rsidP="001D65F0">
                <w:pPr>
                  <w:rPr>
                    <w:b/>
                    <w:sz w:val="16"/>
                  </w:rPr>
                </w:pPr>
                <w:r w:rsidRPr="001D65F0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b/>
              <w:sz w:val="16"/>
            </w:rPr>
            <w:id w:val="-4402969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48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904476" w:rsidRDefault="00904476" w:rsidP="00E53503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</w:rPr>
                  <w:t>☐</w:t>
                </w:r>
              </w:p>
            </w:tc>
          </w:sdtContent>
        </w:sdt>
        <w:sdt>
          <w:sdtPr>
            <w:rPr>
              <w:b/>
              <w:sz w:val="16"/>
            </w:rPr>
            <w:id w:val="20245861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8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904476" w:rsidRDefault="00904476" w:rsidP="00E53503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</w:rPr>
                  <w:t>☐</w:t>
                </w:r>
              </w:p>
            </w:tc>
          </w:sdtContent>
        </w:sdt>
        <w:sdt>
          <w:sdtPr>
            <w:rPr>
              <w:b/>
              <w:sz w:val="16"/>
            </w:rPr>
            <w:id w:val="-713658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48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904476" w:rsidRDefault="00904476" w:rsidP="00E53503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</w:rPr>
                  <w:t>☐</w:t>
                </w:r>
              </w:p>
            </w:tc>
          </w:sdtContent>
        </w:sdt>
      </w:tr>
    </w:tbl>
    <w:p w:rsidR="00904476" w:rsidRDefault="00904476"/>
    <w:p w:rsidR="00904476" w:rsidRDefault="00904476" w:rsidP="00904476">
      <w:pPr>
        <w:rPr>
          <w:i/>
          <w:sz w:val="16"/>
          <w:szCs w:val="16"/>
        </w:rPr>
      </w:pPr>
      <w:r>
        <w:rPr>
          <w:b/>
          <w:i/>
          <w:sz w:val="20"/>
          <w:szCs w:val="20"/>
        </w:rPr>
        <w:t>Барьеры искрозащиты</w:t>
      </w:r>
      <w:r w:rsidRPr="00F90118">
        <w:rPr>
          <w:b/>
          <w:i/>
          <w:sz w:val="20"/>
          <w:szCs w:val="20"/>
        </w:rPr>
        <w:t>:</w:t>
      </w:r>
      <w:r w:rsidRPr="00DE4618">
        <w:rPr>
          <w:i/>
          <w:sz w:val="16"/>
          <w:szCs w:val="16"/>
        </w:rPr>
        <w:t xml:space="preserve"> </w:t>
      </w:r>
    </w:p>
    <w:tbl>
      <w:tblPr>
        <w:tblStyle w:val="a3"/>
        <w:tblW w:w="10803" w:type="dxa"/>
        <w:tblInd w:w="-147" w:type="dxa"/>
        <w:tblLook w:val="01E0" w:firstRow="1" w:lastRow="1" w:firstColumn="1" w:lastColumn="1" w:noHBand="0" w:noVBand="0"/>
      </w:tblPr>
      <w:tblGrid>
        <w:gridCol w:w="4986"/>
        <w:gridCol w:w="417"/>
        <w:gridCol w:w="4983"/>
        <w:gridCol w:w="417"/>
      </w:tblGrid>
      <w:tr w:rsidR="00904476" w:rsidTr="00E53503">
        <w:trPr>
          <w:trHeight w:val="198"/>
        </w:trPr>
        <w:tc>
          <w:tcPr>
            <w:tcW w:w="5043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904476" w:rsidRPr="00ED26C6" w:rsidRDefault="00904476" w:rsidP="00E53503">
            <w:pPr>
              <w:rPr>
                <w:sz w:val="16"/>
                <w:szCs w:val="16"/>
              </w:rPr>
            </w:pPr>
            <w:r w:rsidRPr="00ED26C6">
              <w:rPr>
                <w:sz w:val="16"/>
                <w:szCs w:val="16"/>
                <w:lang w:val="en-US"/>
              </w:rPr>
              <w:t>RS</w:t>
            </w:r>
            <w:r w:rsidRPr="00ED26C6">
              <w:rPr>
                <w:sz w:val="16"/>
                <w:szCs w:val="16"/>
              </w:rPr>
              <w:t xml:space="preserve"> </w:t>
            </w:r>
            <w:r w:rsidRPr="00ED26C6">
              <w:rPr>
                <w:sz w:val="16"/>
                <w:szCs w:val="16"/>
                <w:lang w:val="en-US"/>
              </w:rPr>
              <w:t>485</w:t>
            </w:r>
            <w:r>
              <w:rPr>
                <w:sz w:val="16"/>
                <w:szCs w:val="16"/>
                <w:lang w:val="en-US"/>
              </w:rPr>
              <w:t xml:space="preserve">: </w:t>
            </w:r>
            <w:r w:rsidRPr="00ED26C6">
              <w:rPr>
                <w:sz w:val="16"/>
                <w:szCs w:val="16"/>
              </w:rPr>
              <w:t>Корунд</w:t>
            </w:r>
            <w:r>
              <w:rPr>
                <w:sz w:val="16"/>
                <w:szCs w:val="16"/>
              </w:rPr>
              <w:t xml:space="preserve"> </w:t>
            </w:r>
            <w:r w:rsidRPr="00ED26C6">
              <w:rPr>
                <w:sz w:val="16"/>
                <w:szCs w:val="16"/>
              </w:rPr>
              <w:t xml:space="preserve">М3 – </w:t>
            </w:r>
            <w:r w:rsidRPr="00ED26C6">
              <w:rPr>
                <w:b/>
                <w:sz w:val="16"/>
                <w:szCs w:val="16"/>
              </w:rPr>
              <w:t>1 шт</w:t>
            </w:r>
            <w:r w:rsidRPr="00ED26C6">
              <w:rPr>
                <w:sz w:val="16"/>
                <w:szCs w:val="16"/>
              </w:rPr>
              <w:t>.</w:t>
            </w:r>
          </w:p>
        </w:tc>
        <w:sdt>
          <w:sdtPr>
            <w:rPr>
              <w:b/>
              <w:sz w:val="20"/>
              <w:szCs w:val="20"/>
            </w:rPr>
            <w:id w:val="-13851734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904476" w:rsidRDefault="00F10E79" w:rsidP="00E53503">
                <w:pPr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504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04476" w:rsidRPr="00670EB0" w:rsidRDefault="00904476" w:rsidP="00E53503">
            <w:pPr>
              <w:rPr>
                <w:sz w:val="16"/>
                <w:szCs w:val="16"/>
              </w:rPr>
            </w:pPr>
            <w:r w:rsidRPr="00670EB0">
              <w:rPr>
                <w:sz w:val="16"/>
                <w:szCs w:val="16"/>
              </w:rPr>
              <w:t>Универсальный выход и вход управления: Корунд</w:t>
            </w:r>
            <w:r>
              <w:rPr>
                <w:sz w:val="16"/>
                <w:szCs w:val="16"/>
              </w:rPr>
              <w:t xml:space="preserve"> </w:t>
            </w:r>
            <w:r w:rsidRPr="00670EB0">
              <w:rPr>
                <w:sz w:val="16"/>
                <w:szCs w:val="16"/>
              </w:rPr>
              <w:t xml:space="preserve">М3 – </w:t>
            </w:r>
            <w:r w:rsidRPr="001F2FD4">
              <w:rPr>
                <w:b/>
                <w:sz w:val="16"/>
                <w:szCs w:val="16"/>
              </w:rPr>
              <w:t>2 шт</w:t>
            </w:r>
            <w:r w:rsidRPr="00670EB0">
              <w:rPr>
                <w:sz w:val="16"/>
                <w:szCs w:val="16"/>
              </w:rPr>
              <w:t>.</w:t>
            </w:r>
          </w:p>
        </w:tc>
        <w:sdt>
          <w:sdtPr>
            <w:rPr>
              <w:b/>
              <w:sz w:val="20"/>
              <w:szCs w:val="20"/>
            </w:rPr>
            <w:id w:val="1085419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904476" w:rsidRDefault="00904476" w:rsidP="00E53503">
                <w:pPr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904476" w:rsidTr="00E53503">
        <w:trPr>
          <w:trHeight w:val="206"/>
        </w:trPr>
        <w:tc>
          <w:tcPr>
            <w:tcW w:w="5043" w:type="dxa"/>
            <w:tcBorders>
              <w:right w:val="single" w:sz="12" w:space="0" w:color="auto"/>
            </w:tcBorders>
            <w:vAlign w:val="center"/>
          </w:tcPr>
          <w:p w:rsidR="00904476" w:rsidRPr="00ED26C6" w:rsidRDefault="00904476" w:rsidP="00E53503">
            <w:pPr>
              <w:rPr>
                <w:sz w:val="20"/>
                <w:szCs w:val="20"/>
              </w:rPr>
            </w:pPr>
            <w:r w:rsidRPr="00ED26C6">
              <w:rPr>
                <w:sz w:val="16"/>
                <w:szCs w:val="16"/>
                <w:lang w:val="en-US"/>
              </w:rPr>
              <w:t>RS</w:t>
            </w:r>
            <w:r w:rsidRPr="00ED26C6">
              <w:rPr>
                <w:sz w:val="16"/>
                <w:szCs w:val="16"/>
              </w:rPr>
              <w:t xml:space="preserve"> 485 и универсальные выходы</w:t>
            </w:r>
            <w:r w:rsidRPr="00670EB0">
              <w:rPr>
                <w:sz w:val="16"/>
                <w:szCs w:val="16"/>
              </w:rPr>
              <w:t xml:space="preserve">: </w:t>
            </w:r>
            <w:r w:rsidRPr="00ED26C6">
              <w:rPr>
                <w:sz w:val="16"/>
                <w:szCs w:val="16"/>
              </w:rPr>
              <w:t>Корунд</w:t>
            </w:r>
            <w:r>
              <w:rPr>
                <w:sz w:val="16"/>
                <w:szCs w:val="16"/>
              </w:rPr>
              <w:t xml:space="preserve"> </w:t>
            </w:r>
            <w:r w:rsidRPr="00ED26C6">
              <w:rPr>
                <w:sz w:val="16"/>
                <w:szCs w:val="16"/>
              </w:rPr>
              <w:t xml:space="preserve">М3 – </w:t>
            </w:r>
            <w:r w:rsidRPr="00ED26C6">
              <w:rPr>
                <w:b/>
                <w:sz w:val="16"/>
                <w:szCs w:val="16"/>
              </w:rPr>
              <w:t>2 шт.</w:t>
            </w:r>
          </w:p>
        </w:tc>
        <w:sdt>
          <w:sdtPr>
            <w:rPr>
              <w:b/>
              <w:sz w:val="20"/>
              <w:szCs w:val="20"/>
            </w:rPr>
            <w:id w:val="466007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904476" w:rsidRDefault="00904476" w:rsidP="00E53503">
                <w:pPr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50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04476" w:rsidRPr="00670EB0" w:rsidRDefault="00904476" w:rsidP="00E53503">
            <w:pPr>
              <w:rPr>
                <w:sz w:val="16"/>
                <w:szCs w:val="16"/>
              </w:rPr>
            </w:pPr>
            <w:r w:rsidRPr="00670EB0">
              <w:rPr>
                <w:sz w:val="16"/>
                <w:szCs w:val="16"/>
              </w:rPr>
              <w:t>Ток. выход и вход управл</w:t>
            </w:r>
            <w:r>
              <w:rPr>
                <w:sz w:val="16"/>
                <w:szCs w:val="16"/>
              </w:rPr>
              <w:t>.:</w:t>
            </w:r>
            <w:r w:rsidRPr="00670EB0">
              <w:rPr>
                <w:sz w:val="16"/>
                <w:szCs w:val="16"/>
              </w:rPr>
              <w:t xml:space="preserve"> КорундМ3 – 1шт.,</w:t>
            </w:r>
            <w:r>
              <w:rPr>
                <w:sz w:val="16"/>
                <w:szCs w:val="16"/>
              </w:rPr>
              <w:t xml:space="preserve"> Корунд </w:t>
            </w:r>
            <w:r w:rsidRPr="00670EB0">
              <w:rPr>
                <w:sz w:val="16"/>
                <w:szCs w:val="16"/>
              </w:rPr>
              <w:t xml:space="preserve">М4 – </w:t>
            </w:r>
            <w:r w:rsidRPr="001F2FD4">
              <w:rPr>
                <w:b/>
                <w:sz w:val="16"/>
                <w:szCs w:val="16"/>
              </w:rPr>
              <w:t>1 шт</w:t>
            </w:r>
            <w:r w:rsidRPr="00670EB0">
              <w:rPr>
                <w:sz w:val="16"/>
                <w:szCs w:val="16"/>
              </w:rPr>
              <w:t>.</w:t>
            </w:r>
          </w:p>
        </w:tc>
        <w:sdt>
          <w:sdtPr>
            <w:rPr>
              <w:b/>
              <w:sz w:val="20"/>
              <w:szCs w:val="20"/>
            </w:rPr>
            <w:id w:val="-136955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904476" w:rsidRDefault="00904476" w:rsidP="00E53503">
                <w:pPr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904476" w:rsidTr="00E53503">
        <w:trPr>
          <w:trHeight w:val="198"/>
        </w:trPr>
        <w:tc>
          <w:tcPr>
            <w:tcW w:w="5043" w:type="dxa"/>
            <w:tcBorders>
              <w:right w:val="single" w:sz="12" w:space="0" w:color="auto"/>
            </w:tcBorders>
            <w:vAlign w:val="center"/>
          </w:tcPr>
          <w:p w:rsidR="00904476" w:rsidRPr="00ED26C6" w:rsidRDefault="00904476" w:rsidP="00E53503">
            <w:pPr>
              <w:rPr>
                <w:sz w:val="20"/>
                <w:szCs w:val="20"/>
              </w:rPr>
            </w:pPr>
            <w:r w:rsidRPr="00ED26C6">
              <w:rPr>
                <w:sz w:val="16"/>
                <w:szCs w:val="16"/>
                <w:lang w:val="en-US"/>
              </w:rPr>
              <w:t>RS</w:t>
            </w:r>
            <w:r w:rsidRPr="00ED26C6">
              <w:rPr>
                <w:sz w:val="16"/>
                <w:szCs w:val="16"/>
              </w:rPr>
              <w:t xml:space="preserve"> 485 и токовый выход</w:t>
            </w:r>
            <w:r w:rsidRPr="00670EB0">
              <w:rPr>
                <w:sz w:val="16"/>
                <w:szCs w:val="16"/>
              </w:rPr>
              <w:t xml:space="preserve">: </w:t>
            </w:r>
            <w:r w:rsidRPr="00ED26C6">
              <w:rPr>
                <w:sz w:val="16"/>
                <w:szCs w:val="16"/>
              </w:rPr>
              <w:t>Корунд</w:t>
            </w:r>
            <w:r>
              <w:rPr>
                <w:sz w:val="16"/>
                <w:szCs w:val="16"/>
              </w:rPr>
              <w:t xml:space="preserve"> </w:t>
            </w:r>
            <w:r w:rsidRPr="00ED26C6">
              <w:rPr>
                <w:sz w:val="16"/>
                <w:szCs w:val="16"/>
              </w:rPr>
              <w:t xml:space="preserve">М3 – </w:t>
            </w:r>
            <w:r w:rsidRPr="00ED26C6">
              <w:rPr>
                <w:b/>
                <w:sz w:val="16"/>
                <w:szCs w:val="16"/>
              </w:rPr>
              <w:t>1 шт.,</w:t>
            </w:r>
            <w:r>
              <w:rPr>
                <w:sz w:val="16"/>
                <w:szCs w:val="16"/>
              </w:rPr>
              <w:t xml:space="preserve"> Корунд </w:t>
            </w:r>
            <w:r w:rsidRPr="00ED26C6">
              <w:rPr>
                <w:sz w:val="16"/>
                <w:szCs w:val="16"/>
              </w:rPr>
              <w:t xml:space="preserve">М4 – </w:t>
            </w:r>
            <w:r w:rsidRPr="00ED26C6">
              <w:rPr>
                <w:b/>
                <w:sz w:val="16"/>
                <w:szCs w:val="16"/>
              </w:rPr>
              <w:t>1 шт.</w:t>
            </w:r>
          </w:p>
        </w:tc>
        <w:sdt>
          <w:sdtPr>
            <w:rPr>
              <w:b/>
              <w:sz w:val="20"/>
              <w:szCs w:val="20"/>
            </w:rPr>
            <w:id w:val="-1679041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904476" w:rsidRDefault="00904476" w:rsidP="00E53503">
                <w:pPr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50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04476" w:rsidRPr="00670EB0" w:rsidRDefault="00904476" w:rsidP="00E53503">
            <w:pPr>
              <w:rPr>
                <w:sz w:val="16"/>
                <w:szCs w:val="16"/>
              </w:rPr>
            </w:pPr>
            <w:r w:rsidRPr="00670EB0">
              <w:rPr>
                <w:sz w:val="16"/>
                <w:szCs w:val="16"/>
              </w:rPr>
              <w:t>Токовый выход</w:t>
            </w:r>
            <w:r w:rsidRPr="00781F6C">
              <w:rPr>
                <w:sz w:val="16"/>
                <w:szCs w:val="16"/>
              </w:rPr>
              <w:t xml:space="preserve">: </w:t>
            </w:r>
            <w:r w:rsidRPr="00670EB0">
              <w:rPr>
                <w:sz w:val="16"/>
                <w:szCs w:val="16"/>
              </w:rPr>
              <w:t>Корунд</w:t>
            </w:r>
            <w:r>
              <w:rPr>
                <w:sz w:val="16"/>
                <w:szCs w:val="16"/>
              </w:rPr>
              <w:t xml:space="preserve"> </w:t>
            </w:r>
            <w:r w:rsidRPr="00670EB0">
              <w:rPr>
                <w:sz w:val="16"/>
                <w:szCs w:val="16"/>
              </w:rPr>
              <w:t xml:space="preserve">М4 – </w:t>
            </w:r>
            <w:r w:rsidRPr="001F2FD4">
              <w:rPr>
                <w:b/>
                <w:sz w:val="16"/>
                <w:szCs w:val="16"/>
              </w:rPr>
              <w:t>1 шт.</w:t>
            </w:r>
          </w:p>
        </w:tc>
        <w:sdt>
          <w:sdtPr>
            <w:rPr>
              <w:b/>
              <w:sz w:val="20"/>
              <w:szCs w:val="20"/>
            </w:rPr>
            <w:id w:val="-4465415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904476" w:rsidRDefault="00904476" w:rsidP="00E53503">
                <w:pPr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:rsidR="00904476" w:rsidRPr="00AE39E0" w:rsidRDefault="00904476" w:rsidP="00904476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П</w:t>
      </w:r>
      <w:r w:rsidRPr="00AE39E0">
        <w:rPr>
          <w:b/>
          <w:i/>
          <w:sz w:val="20"/>
          <w:szCs w:val="20"/>
        </w:rPr>
        <w:t>римечания:</w:t>
      </w:r>
    </w:p>
    <w:tbl>
      <w:tblPr>
        <w:tblW w:w="10773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096"/>
        <w:gridCol w:w="284"/>
        <w:gridCol w:w="1417"/>
        <w:gridCol w:w="141"/>
      </w:tblGrid>
      <w:tr w:rsidR="00904476" w:rsidRPr="00AE39E0" w:rsidTr="00E53503">
        <w:trPr>
          <w:trHeight w:val="575"/>
        </w:trPr>
        <w:sdt>
          <w:sdtPr>
            <w:rPr>
              <w:b/>
              <w:sz w:val="16"/>
            </w:rPr>
            <w:id w:val="-1847399478"/>
            <w:lock w:val="sdtLocked"/>
            <w:placeholder>
              <w:docPart w:val="2963BA2B64BC47C8BAFE913FBA783D79"/>
            </w:placeholder>
            <w:showingPlcHdr/>
          </w:sdtPr>
          <w:sdtEndPr/>
          <w:sdtContent>
            <w:tc>
              <w:tcPr>
                <w:tcW w:w="10773" w:type="dxa"/>
                <w:gridSpan w:val="5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10E79" w:rsidRPr="00AE39E0" w:rsidRDefault="00CF4883" w:rsidP="00CF4883">
                <w:pPr>
                  <w:rPr>
                    <w:b/>
                    <w:sz w:val="16"/>
                  </w:rPr>
                </w:pPr>
                <w:r w:rsidRPr="00CF4883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904476" w:rsidRPr="00AE39E0" w:rsidTr="00E535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04476" w:rsidRPr="00AE39E0" w:rsidRDefault="00904476" w:rsidP="00E53503">
            <w:pPr>
              <w:autoSpaceDE w:val="0"/>
              <w:autoSpaceDN w:val="0"/>
              <w:adjustRightInd w:val="0"/>
              <w:rPr>
                <w:b/>
                <w:color w:val="000000"/>
                <w:sz w:val="16"/>
                <w:szCs w:val="20"/>
                <w:lang w:val="en-US"/>
              </w:rPr>
            </w:pPr>
            <w:r w:rsidRPr="00AE39E0">
              <w:rPr>
                <w:b/>
                <w:sz w:val="16"/>
              </w:rPr>
              <w:t>Лицо заполнившее карту</w:t>
            </w:r>
          </w:p>
        </w:tc>
        <w:sdt>
          <w:sdtPr>
            <w:rPr>
              <w:color w:val="000000"/>
              <w:sz w:val="16"/>
              <w:szCs w:val="20"/>
              <w:lang w:val="en-US"/>
            </w:rPr>
            <w:id w:val="-891194892"/>
            <w:lock w:val="sdtLocked"/>
            <w:placeholder>
              <w:docPart w:val="D127F6D15B114634ABF6A39F8D85F286"/>
            </w:placeholder>
            <w:showingPlcHdr/>
            <w:text/>
          </w:sdtPr>
          <w:sdtEndPr/>
          <w:sdtContent>
            <w:tc>
              <w:tcPr>
                <w:tcW w:w="609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904476" w:rsidRPr="00AE39E0" w:rsidRDefault="00CF4883" w:rsidP="00E53503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  <w:lang w:val="en-US"/>
                  </w:rPr>
                </w:pPr>
                <w:r w:rsidRPr="00CF4883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4476" w:rsidRPr="00AE39E0" w:rsidRDefault="00904476" w:rsidP="00E535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4476" w:rsidRPr="00AE39E0" w:rsidRDefault="00904476" w:rsidP="00CF4883">
            <w:pPr>
              <w:autoSpaceDE w:val="0"/>
              <w:autoSpaceDN w:val="0"/>
              <w:adjustRightInd w:val="0"/>
              <w:rPr>
                <w:color w:val="000000"/>
                <w:sz w:val="16"/>
                <w:szCs w:val="20"/>
              </w:rPr>
            </w:pPr>
          </w:p>
        </w:tc>
      </w:tr>
      <w:tr w:rsidR="00904476" w:rsidRPr="00AE39E0" w:rsidTr="00E535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04476" w:rsidRPr="00AE39E0" w:rsidRDefault="00904476" w:rsidP="00E535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6"/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04476" w:rsidRPr="00AE39E0" w:rsidRDefault="00904476" w:rsidP="00E535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  <w:lang w:val="en-US"/>
              </w:rPr>
            </w:pPr>
            <w:r w:rsidRPr="00AE39E0">
              <w:rPr>
                <w:sz w:val="8"/>
                <w:szCs w:val="12"/>
                <w:lang w:val="en-US"/>
              </w:rPr>
              <w:t>(</w:t>
            </w:r>
            <w:r w:rsidRPr="00AE39E0">
              <w:rPr>
                <w:sz w:val="8"/>
                <w:szCs w:val="12"/>
              </w:rPr>
              <w:t>ФИО</w:t>
            </w:r>
            <w:r w:rsidRPr="00AE39E0">
              <w:rPr>
                <w:sz w:val="8"/>
                <w:szCs w:val="12"/>
                <w:lang w:val="en-US"/>
              </w:rPr>
              <w:t xml:space="preserve">, </w:t>
            </w:r>
            <w:r w:rsidRPr="00AE39E0">
              <w:rPr>
                <w:sz w:val="8"/>
                <w:szCs w:val="12"/>
              </w:rPr>
              <w:t>должность</w:t>
            </w:r>
            <w:r w:rsidRPr="00AE39E0">
              <w:rPr>
                <w:sz w:val="8"/>
                <w:szCs w:val="12"/>
                <w:lang w:val="en-US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04476" w:rsidRPr="00AE39E0" w:rsidRDefault="00904476" w:rsidP="00E535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04476" w:rsidRPr="00AE39E0" w:rsidRDefault="00904476" w:rsidP="00E5350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  <w:lang w:val="en-US"/>
              </w:rPr>
            </w:pPr>
            <w:r w:rsidRPr="00AE39E0">
              <w:rPr>
                <w:sz w:val="8"/>
                <w:szCs w:val="12"/>
                <w:lang w:val="en-US"/>
              </w:rPr>
              <w:t>(</w:t>
            </w:r>
            <w:r w:rsidRPr="00AE39E0">
              <w:rPr>
                <w:sz w:val="8"/>
                <w:szCs w:val="12"/>
              </w:rPr>
              <w:t>подпись</w:t>
            </w:r>
            <w:r w:rsidRPr="00AE39E0">
              <w:rPr>
                <w:sz w:val="8"/>
                <w:szCs w:val="12"/>
                <w:lang w:val="en-US"/>
              </w:rPr>
              <w:t>)</w:t>
            </w:r>
          </w:p>
        </w:tc>
      </w:tr>
    </w:tbl>
    <w:p w:rsidR="00904476" w:rsidRPr="00AE39E0" w:rsidRDefault="00904476" w:rsidP="00904476">
      <w:pPr>
        <w:rPr>
          <w:sz w:val="4"/>
          <w:szCs w:val="8"/>
        </w:rPr>
      </w:pPr>
    </w:p>
    <w:tbl>
      <w:tblPr>
        <w:tblW w:w="6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992"/>
        <w:gridCol w:w="2977"/>
      </w:tblGrid>
      <w:tr w:rsidR="00904476" w:rsidRPr="00AE39E0" w:rsidTr="00CF4883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04476" w:rsidRPr="00AE39E0" w:rsidRDefault="00904476" w:rsidP="00E53503">
            <w:pPr>
              <w:autoSpaceDE w:val="0"/>
              <w:autoSpaceDN w:val="0"/>
              <w:adjustRightInd w:val="0"/>
              <w:rPr>
                <w:b/>
                <w:color w:val="000000"/>
                <w:sz w:val="16"/>
                <w:szCs w:val="20"/>
              </w:rPr>
            </w:pPr>
            <w:r w:rsidRPr="00AE39E0">
              <w:rPr>
                <w:b/>
                <w:sz w:val="16"/>
              </w:rPr>
              <w:t>Тел.</w:t>
            </w:r>
          </w:p>
        </w:tc>
        <w:sdt>
          <w:sdtPr>
            <w:rPr>
              <w:color w:val="000000"/>
              <w:sz w:val="16"/>
              <w:szCs w:val="20"/>
              <w:lang w:val="en-US"/>
            </w:rPr>
            <w:id w:val="-398067343"/>
            <w:lock w:val="sdtLocked"/>
            <w:placeholder>
              <w:docPart w:val="8EE5354B11CC4FAB88D73E8CDEEC43E8"/>
            </w:placeholder>
            <w:showingPlcHdr/>
            <w:text/>
          </w:sdtPr>
          <w:sdtEndPr/>
          <w:sdtContent>
            <w:tc>
              <w:tcPr>
                <w:tcW w:w="212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</w:tcPr>
              <w:p w:rsidR="00904476" w:rsidRPr="00AE39E0" w:rsidRDefault="00CF4883" w:rsidP="00E53503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  <w:lang w:val="en-US"/>
                  </w:rPr>
                </w:pPr>
                <w:r w:rsidRPr="00CF4883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04476" w:rsidRPr="00AE39E0" w:rsidRDefault="00904476" w:rsidP="00E53503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16"/>
                <w:szCs w:val="20"/>
                <w:lang w:val="en-US"/>
              </w:rPr>
            </w:pPr>
            <w:r w:rsidRPr="00AE39E0">
              <w:rPr>
                <w:b/>
                <w:sz w:val="16"/>
                <w:lang w:val="en-US"/>
              </w:rPr>
              <w:t>e</w:t>
            </w:r>
            <w:r w:rsidRPr="00AE39E0">
              <w:rPr>
                <w:b/>
                <w:sz w:val="16"/>
              </w:rPr>
              <w:t>-</w:t>
            </w:r>
            <w:r w:rsidRPr="00AE39E0">
              <w:rPr>
                <w:b/>
                <w:sz w:val="16"/>
                <w:lang w:val="en-US"/>
              </w:rPr>
              <w:t>mail</w:t>
            </w:r>
            <w:r w:rsidRPr="00AE39E0">
              <w:rPr>
                <w:b/>
                <w:sz w:val="16"/>
              </w:rPr>
              <w:t>:</w:t>
            </w:r>
          </w:p>
        </w:tc>
        <w:sdt>
          <w:sdtPr>
            <w:rPr>
              <w:color w:val="000000"/>
              <w:sz w:val="16"/>
              <w:szCs w:val="20"/>
            </w:rPr>
            <w:id w:val="-31113665"/>
            <w:lock w:val="sdtLocked"/>
            <w:placeholder>
              <w:docPart w:val="DE6D0EADB7C94EC3A1680731DF2C7EF9"/>
            </w:placeholder>
            <w:showingPlcHdr/>
            <w:text/>
          </w:sdtPr>
          <w:sdtEndPr/>
          <w:sdtContent>
            <w:tc>
              <w:tcPr>
                <w:tcW w:w="2977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</w:tcPr>
              <w:p w:rsidR="00904476" w:rsidRPr="00AE39E0" w:rsidRDefault="00CF4883" w:rsidP="00E53503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</w:rPr>
                </w:pPr>
                <w:r w:rsidRPr="00CF4883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904476" w:rsidRPr="00745011" w:rsidRDefault="00904476" w:rsidP="00904476">
      <w:pPr>
        <w:rPr>
          <w:sz w:val="20"/>
        </w:rPr>
      </w:pPr>
      <w:r>
        <w:rPr>
          <w:i/>
          <w:sz w:val="18"/>
          <w:szCs w:val="18"/>
        </w:rPr>
        <w:br/>
      </w:r>
    </w:p>
    <w:p w:rsidR="00031C66" w:rsidRPr="00575A13" w:rsidRDefault="00031C66" w:rsidP="00F9774B">
      <w:pPr>
        <w:ind w:right="-132"/>
        <w:rPr>
          <w:sz w:val="8"/>
          <w:szCs w:val="8"/>
        </w:rPr>
      </w:pPr>
    </w:p>
    <w:sectPr w:rsidR="00031C66" w:rsidRPr="00575A13" w:rsidSect="003F0FBC">
      <w:headerReference w:type="default" r:id="rId9"/>
      <w:pgSz w:w="11906" w:h="16838"/>
      <w:pgMar w:top="283" w:right="567" w:bottom="17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37D" w:rsidRDefault="006B037D" w:rsidP="003F0FBC">
      <w:r>
        <w:separator/>
      </w:r>
    </w:p>
  </w:endnote>
  <w:endnote w:type="continuationSeparator" w:id="0">
    <w:p w:rsidR="006B037D" w:rsidRDefault="006B037D" w:rsidP="003F0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37D" w:rsidRDefault="006B037D" w:rsidP="003F0FBC">
      <w:r>
        <w:separator/>
      </w:r>
    </w:p>
  </w:footnote>
  <w:footnote w:type="continuationSeparator" w:id="0">
    <w:p w:rsidR="006B037D" w:rsidRDefault="006B037D" w:rsidP="003F0F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FBC" w:rsidRDefault="003F0FBC">
    <w:pPr>
      <w:pStyle w:val="a4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>
              <wp:simplePos x="0" y="0"/>
              <wp:positionH relativeFrom="leftMargin">
                <wp:align>right</wp:align>
              </wp:positionH>
              <wp:positionV relativeFrom="paragraph">
                <wp:posOffset>161925</wp:posOffset>
              </wp:positionV>
              <wp:extent cx="333375" cy="885825"/>
              <wp:effectExtent l="0" t="0" r="9525" b="9525"/>
              <wp:wrapNone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3375" cy="8858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F0FBC" w:rsidRPr="006B037D" w:rsidRDefault="003F0FBC">
                          <w:pPr>
                            <w:rPr>
                              <w:color w:val="D0CECE" w:themeColor="background2" w:themeShade="E6"/>
                            </w:rPr>
                          </w:pPr>
                          <w:r w:rsidRPr="006B037D">
                            <w:rPr>
                              <w:color w:val="D0CECE" w:themeColor="background2" w:themeShade="E6"/>
                            </w:rPr>
                            <w:t>01.08.2024</w:t>
                          </w:r>
                        </w:p>
                        <w:p w:rsidR="003F0FBC" w:rsidRDefault="003F0FBC"/>
                      </w:txbxContent>
                    </wps:txbx>
                    <wps:bodyPr rot="0" vert="vert270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-24.95pt;margin-top:12.75pt;width:26.25pt;height:69.75pt;z-index:-251657216;visibility:visible;mso-wrap-style:square;mso-width-percent: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" stroked="f">
              <v:textbox style="layout-flow:vertical;mso-layout-flow-alt:bottom-to-top">
                <w:txbxContent>
                  <w:p w:rsidR="003F0FBC" w:rsidRPr="006B037D" w:rsidRDefault="003F0FBC">
                    <w:pPr>
                      <w:rPr>
                        <w:color w:val="D0CECE" w:themeColor="background2" w:themeShade="E6"/>
                      </w:rPr>
                    </w:pPr>
                    <w:r w:rsidRPr="006B037D">
                      <w:rPr>
                        <w:color w:val="D0CECE" w:themeColor="background2" w:themeShade="E6"/>
                      </w:rPr>
                      <w:t>01.08.2024</w:t>
                    </w:r>
                  </w:p>
                  <w:p w:rsidR="003F0FBC" w:rsidRDefault="003F0FBC"/>
                </w:txbxContent>
              </v:textbox>
              <w10:wrap anchorx="margin"/>
            </v:shape>
          </w:pict>
        </mc:Fallback>
      </mc:AlternateContent>
    </w:r>
  </w:p>
  <w:p w:rsidR="003F0FBC" w:rsidRDefault="003F0FB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D9C"/>
    <w:multiLevelType w:val="hybridMultilevel"/>
    <w:tmpl w:val="9258C0D0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711DE"/>
    <w:multiLevelType w:val="hybridMultilevel"/>
    <w:tmpl w:val="47A025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D6E14"/>
    <w:multiLevelType w:val="hybridMultilevel"/>
    <w:tmpl w:val="7550FD7C"/>
    <w:lvl w:ilvl="0" w:tplc="FFFFFFFF">
      <w:start w:val="5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A5C70"/>
    <w:multiLevelType w:val="hybridMultilevel"/>
    <w:tmpl w:val="25E65110"/>
    <w:lvl w:ilvl="0" w:tplc="2EB6503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145DA"/>
    <w:multiLevelType w:val="hybridMultilevel"/>
    <w:tmpl w:val="4768EFFC"/>
    <w:lvl w:ilvl="0" w:tplc="8990ED82">
      <w:numFmt w:val="bullet"/>
      <w:lvlText w:val=""/>
      <w:lvlJc w:val="left"/>
      <w:pPr>
        <w:tabs>
          <w:tab w:val="num" w:pos="450"/>
        </w:tabs>
        <w:ind w:left="45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abstractNum w:abstractNumId="5" w15:restartNumberingAfterBreak="0">
    <w:nsid w:val="41312B78"/>
    <w:multiLevelType w:val="hybridMultilevel"/>
    <w:tmpl w:val="770A2674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2C3044"/>
    <w:multiLevelType w:val="hybridMultilevel"/>
    <w:tmpl w:val="D61A27E0"/>
    <w:lvl w:ilvl="0" w:tplc="4544D2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75F66D5"/>
    <w:multiLevelType w:val="hybridMultilevel"/>
    <w:tmpl w:val="0D002EFA"/>
    <w:lvl w:ilvl="0" w:tplc="78C0C4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A2v6CHRqZ1cvZauphdZe8Ifliwk8lH0NGRv4i3Te+BWgFL2xyOX85c5mlO0M0hbOvYAirOcONeMe3H2JiGgkIQ==" w:salt="ktb8PPE0IOVlexODLM7WQg=="/>
  <w:defaultTabStop w:val="708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7D"/>
    <w:rsid w:val="00011025"/>
    <w:rsid w:val="00011378"/>
    <w:rsid w:val="00023F4A"/>
    <w:rsid w:val="00024286"/>
    <w:rsid w:val="00031C66"/>
    <w:rsid w:val="0005373F"/>
    <w:rsid w:val="00060350"/>
    <w:rsid w:val="00072042"/>
    <w:rsid w:val="00084E00"/>
    <w:rsid w:val="000A4608"/>
    <w:rsid w:val="000B173E"/>
    <w:rsid w:val="000B1C22"/>
    <w:rsid w:val="000B2371"/>
    <w:rsid w:val="000B5405"/>
    <w:rsid w:val="000C064C"/>
    <w:rsid w:val="000C4F4E"/>
    <w:rsid w:val="000C7493"/>
    <w:rsid w:val="000E751F"/>
    <w:rsid w:val="000F2BFB"/>
    <w:rsid w:val="000F7646"/>
    <w:rsid w:val="00101AB8"/>
    <w:rsid w:val="0010268E"/>
    <w:rsid w:val="00106821"/>
    <w:rsid w:val="00110EFA"/>
    <w:rsid w:val="001237BE"/>
    <w:rsid w:val="00126FDA"/>
    <w:rsid w:val="00134D25"/>
    <w:rsid w:val="00134FF8"/>
    <w:rsid w:val="001434A5"/>
    <w:rsid w:val="0014490E"/>
    <w:rsid w:val="001449E2"/>
    <w:rsid w:val="0014577A"/>
    <w:rsid w:val="001816C6"/>
    <w:rsid w:val="00186EFA"/>
    <w:rsid w:val="00193E01"/>
    <w:rsid w:val="00197527"/>
    <w:rsid w:val="001A1DE5"/>
    <w:rsid w:val="001A47DE"/>
    <w:rsid w:val="001B14FA"/>
    <w:rsid w:val="001C3E2A"/>
    <w:rsid w:val="001D24BE"/>
    <w:rsid w:val="001D2800"/>
    <w:rsid w:val="001D5629"/>
    <w:rsid w:val="001D65F0"/>
    <w:rsid w:val="001E098F"/>
    <w:rsid w:val="001E396E"/>
    <w:rsid w:val="001F2FD4"/>
    <w:rsid w:val="002010D1"/>
    <w:rsid w:val="00215435"/>
    <w:rsid w:val="002222C9"/>
    <w:rsid w:val="0022501C"/>
    <w:rsid w:val="0022660A"/>
    <w:rsid w:val="00227150"/>
    <w:rsid w:val="0024071E"/>
    <w:rsid w:val="00243E66"/>
    <w:rsid w:val="00264B60"/>
    <w:rsid w:val="00274D00"/>
    <w:rsid w:val="00274E3E"/>
    <w:rsid w:val="00282B17"/>
    <w:rsid w:val="002A1F15"/>
    <w:rsid w:val="002B3515"/>
    <w:rsid w:val="002B60D6"/>
    <w:rsid w:val="002D6EEF"/>
    <w:rsid w:val="002E652C"/>
    <w:rsid w:val="002F054F"/>
    <w:rsid w:val="003147CE"/>
    <w:rsid w:val="00321895"/>
    <w:rsid w:val="00324496"/>
    <w:rsid w:val="0032675F"/>
    <w:rsid w:val="00332126"/>
    <w:rsid w:val="00343932"/>
    <w:rsid w:val="0036540D"/>
    <w:rsid w:val="00380345"/>
    <w:rsid w:val="0039077D"/>
    <w:rsid w:val="00392905"/>
    <w:rsid w:val="003B02E8"/>
    <w:rsid w:val="003B161D"/>
    <w:rsid w:val="003B1C3D"/>
    <w:rsid w:val="003B41BD"/>
    <w:rsid w:val="003B4E21"/>
    <w:rsid w:val="003D1236"/>
    <w:rsid w:val="003D1269"/>
    <w:rsid w:val="003D25E0"/>
    <w:rsid w:val="003D3797"/>
    <w:rsid w:val="003D4E3B"/>
    <w:rsid w:val="003F0FBC"/>
    <w:rsid w:val="003F2FF4"/>
    <w:rsid w:val="00404E1D"/>
    <w:rsid w:val="0040540D"/>
    <w:rsid w:val="004062EE"/>
    <w:rsid w:val="004114CC"/>
    <w:rsid w:val="00416E43"/>
    <w:rsid w:val="0044197C"/>
    <w:rsid w:val="0044359D"/>
    <w:rsid w:val="00451F36"/>
    <w:rsid w:val="0045220A"/>
    <w:rsid w:val="0046105C"/>
    <w:rsid w:val="00465D4E"/>
    <w:rsid w:val="00471DCD"/>
    <w:rsid w:val="004756CB"/>
    <w:rsid w:val="004758C1"/>
    <w:rsid w:val="00476694"/>
    <w:rsid w:val="0048247B"/>
    <w:rsid w:val="004847BA"/>
    <w:rsid w:val="0049203E"/>
    <w:rsid w:val="004B46C2"/>
    <w:rsid w:val="004C1804"/>
    <w:rsid w:val="004C6A8C"/>
    <w:rsid w:val="004C7A6F"/>
    <w:rsid w:val="004D43CE"/>
    <w:rsid w:val="004D59AC"/>
    <w:rsid w:val="004E78D2"/>
    <w:rsid w:val="004F11EB"/>
    <w:rsid w:val="005233BF"/>
    <w:rsid w:val="00526D69"/>
    <w:rsid w:val="00531D25"/>
    <w:rsid w:val="0053260F"/>
    <w:rsid w:val="00550E4E"/>
    <w:rsid w:val="005663DC"/>
    <w:rsid w:val="0057348C"/>
    <w:rsid w:val="00575A13"/>
    <w:rsid w:val="00592C9D"/>
    <w:rsid w:val="00593623"/>
    <w:rsid w:val="005A060B"/>
    <w:rsid w:val="005B3607"/>
    <w:rsid w:val="005B660F"/>
    <w:rsid w:val="005B667A"/>
    <w:rsid w:val="005C11DD"/>
    <w:rsid w:val="005C7A02"/>
    <w:rsid w:val="005D2EE5"/>
    <w:rsid w:val="005D30D3"/>
    <w:rsid w:val="005D4EF5"/>
    <w:rsid w:val="005E1B7D"/>
    <w:rsid w:val="005F1EE7"/>
    <w:rsid w:val="00604788"/>
    <w:rsid w:val="00606C82"/>
    <w:rsid w:val="00612033"/>
    <w:rsid w:val="00613CD9"/>
    <w:rsid w:val="00613E59"/>
    <w:rsid w:val="0061490B"/>
    <w:rsid w:val="00657DD4"/>
    <w:rsid w:val="00670EB0"/>
    <w:rsid w:val="00673BA3"/>
    <w:rsid w:val="006750C1"/>
    <w:rsid w:val="006B037D"/>
    <w:rsid w:val="006B3718"/>
    <w:rsid w:val="006B4CCE"/>
    <w:rsid w:val="006B70BB"/>
    <w:rsid w:val="006C4942"/>
    <w:rsid w:val="006C6621"/>
    <w:rsid w:val="006D135F"/>
    <w:rsid w:val="006D2844"/>
    <w:rsid w:val="006D4965"/>
    <w:rsid w:val="006D61AF"/>
    <w:rsid w:val="006D6685"/>
    <w:rsid w:val="006E2D11"/>
    <w:rsid w:val="006E64CC"/>
    <w:rsid w:val="006F5221"/>
    <w:rsid w:val="006F5613"/>
    <w:rsid w:val="00720980"/>
    <w:rsid w:val="00730FDB"/>
    <w:rsid w:val="00735A23"/>
    <w:rsid w:val="00736FCD"/>
    <w:rsid w:val="007575A5"/>
    <w:rsid w:val="00757794"/>
    <w:rsid w:val="0076712B"/>
    <w:rsid w:val="00773BD5"/>
    <w:rsid w:val="007755FF"/>
    <w:rsid w:val="0077697D"/>
    <w:rsid w:val="00777EDA"/>
    <w:rsid w:val="00781F6C"/>
    <w:rsid w:val="00784B6C"/>
    <w:rsid w:val="007C4F04"/>
    <w:rsid w:val="007D2ACD"/>
    <w:rsid w:val="007D2D0D"/>
    <w:rsid w:val="008001D6"/>
    <w:rsid w:val="008026F9"/>
    <w:rsid w:val="00803DDE"/>
    <w:rsid w:val="00812C0C"/>
    <w:rsid w:val="00813B0B"/>
    <w:rsid w:val="0081706D"/>
    <w:rsid w:val="0081741A"/>
    <w:rsid w:val="0084265E"/>
    <w:rsid w:val="00845332"/>
    <w:rsid w:val="0084783C"/>
    <w:rsid w:val="008501FC"/>
    <w:rsid w:val="008544CE"/>
    <w:rsid w:val="008564CC"/>
    <w:rsid w:val="0088395B"/>
    <w:rsid w:val="00890F07"/>
    <w:rsid w:val="00895A22"/>
    <w:rsid w:val="008A3F1F"/>
    <w:rsid w:val="008B032A"/>
    <w:rsid w:val="008C0863"/>
    <w:rsid w:val="008C60A1"/>
    <w:rsid w:val="008D3007"/>
    <w:rsid w:val="008E1946"/>
    <w:rsid w:val="008F66A4"/>
    <w:rsid w:val="00900553"/>
    <w:rsid w:val="00902973"/>
    <w:rsid w:val="00904476"/>
    <w:rsid w:val="00904BB0"/>
    <w:rsid w:val="00906677"/>
    <w:rsid w:val="00915102"/>
    <w:rsid w:val="00915130"/>
    <w:rsid w:val="009234C7"/>
    <w:rsid w:val="00926B8E"/>
    <w:rsid w:val="009334E1"/>
    <w:rsid w:val="00936158"/>
    <w:rsid w:val="0094115B"/>
    <w:rsid w:val="00942932"/>
    <w:rsid w:val="009454D2"/>
    <w:rsid w:val="00950C4D"/>
    <w:rsid w:val="00953814"/>
    <w:rsid w:val="009569C5"/>
    <w:rsid w:val="0095720F"/>
    <w:rsid w:val="00967DC8"/>
    <w:rsid w:val="00974CD5"/>
    <w:rsid w:val="00982C52"/>
    <w:rsid w:val="00985A09"/>
    <w:rsid w:val="00987BEA"/>
    <w:rsid w:val="00987D99"/>
    <w:rsid w:val="00996265"/>
    <w:rsid w:val="009A5DB5"/>
    <w:rsid w:val="009B6135"/>
    <w:rsid w:val="009B6C41"/>
    <w:rsid w:val="009B7483"/>
    <w:rsid w:val="009D25AE"/>
    <w:rsid w:val="009D4DEF"/>
    <w:rsid w:val="009D7044"/>
    <w:rsid w:val="009E4A2A"/>
    <w:rsid w:val="009E4C4B"/>
    <w:rsid w:val="009F0AB6"/>
    <w:rsid w:val="009F21B7"/>
    <w:rsid w:val="009F288B"/>
    <w:rsid w:val="009F3482"/>
    <w:rsid w:val="009F44B3"/>
    <w:rsid w:val="009F5DBD"/>
    <w:rsid w:val="00A040F1"/>
    <w:rsid w:val="00A0416F"/>
    <w:rsid w:val="00A15F01"/>
    <w:rsid w:val="00A16F94"/>
    <w:rsid w:val="00A305FA"/>
    <w:rsid w:val="00A3735E"/>
    <w:rsid w:val="00A448FA"/>
    <w:rsid w:val="00A44B24"/>
    <w:rsid w:val="00A45AAE"/>
    <w:rsid w:val="00A60081"/>
    <w:rsid w:val="00A63EE0"/>
    <w:rsid w:val="00A6469F"/>
    <w:rsid w:val="00A65BFA"/>
    <w:rsid w:val="00A70F30"/>
    <w:rsid w:val="00A73962"/>
    <w:rsid w:val="00A900AF"/>
    <w:rsid w:val="00A92447"/>
    <w:rsid w:val="00A95DCF"/>
    <w:rsid w:val="00AA6736"/>
    <w:rsid w:val="00AD2497"/>
    <w:rsid w:val="00AE39E0"/>
    <w:rsid w:val="00B0108C"/>
    <w:rsid w:val="00B30D17"/>
    <w:rsid w:val="00B4228A"/>
    <w:rsid w:val="00B44FF7"/>
    <w:rsid w:val="00B50202"/>
    <w:rsid w:val="00B60BEF"/>
    <w:rsid w:val="00B764C2"/>
    <w:rsid w:val="00B7782E"/>
    <w:rsid w:val="00B91126"/>
    <w:rsid w:val="00B97611"/>
    <w:rsid w:val="00BA2207"/>
    <w:rsid w:val="00BB75A9"/>
    <w:rsid w:val="00BC343A"/>
    <w:rsid w:val="00BC5EDA"/>
    <w:rsid w:val="00BC7BC9"/>
    <w:rsid w:val="00BD0B6A"/>
    <w:rsid w:val="00BD1E25"/>
    <w:rsid w:val="00BF0409"/>
    <w:rsid w:val="00BF28A5"/>
    <w:rsid w:val="00BF687E"/>
    <w:rsid w:val="00C078F7"/>
    <w:rsid w:val="00C131B0"/>
    <w:rsid w:val="00C150FF"/>
    <w:rsid w:val="00C31570"/>
    <w:rsid w:val="00C50F63"/>
    <w:rsid w:val="00C536D5"/>
    <w:rsid w:val="00C53A3D"/>
    <w:rsid w:val="00C5555B"/>
    <w:rsid w:val="00C60089"/>
    <w:rsid w:val="00C602A8"/>
    <w:rsid w:val="00C75545"/>
    <w:rsid w:val="00C8224C"/>
    <w:rsid w:val="00C93C7A"/>
    <w:rsid w:val="00C9473B"/>
    <w:rsid w:val="00C95AA2"/>
    <w:rsid w:val="00C97A3B"/>
    <w:rsid w:val="00CA0649"/>
    <w:rsid w:val="00CA1EB3"/>
    <w:rsid w:val="00CB07F2"/>
    <w:rsid w:val="00CB14B4"/>
    <w:rsid w:val="00CB15C8"/>
    <w:rsid w:val="00CC2E28"/>
    <w:rsid w:val="00CC4397"/>
    <w:rsid w:val="00CC67AE"/>
    <w:rsid w:val="00CC6F98"/>
    <w:rsid w:val="00CD32F5"/>
    <w:rsid w:val="00CD4EDA"/>
    <w:rsid w:val="00CD71E9"/>
    <w:rsid w:val="00CE53D2"/>
    <w:rsid w:val="00CE6F2B"/>
    <w:rsid w:val="00CF05EB"/>
    <w:rsid w:val="00CF199B"/>
    <w:rsid w:val="00CF1B8A"/>
    <w:rsid w:val="00CF4883"/>
    <w:rsid w:val="00CF610A"/>
    <w:rsid w:val="00CF6AC9"/>
    <w:rsid w:val="00CF6AFF"/>
    <w:rsid w:val="00D051B5"/>
    <w:rsid w:val="00D11FC3"/>
    <w:rsid w:val="00D12EAC"/>
    <w:rsid w:val="00D247A5"/>
    <w:rsid w:val="00D27835"/>
    <w:rsid w:val="00D32AD5"/>
    <w:rsid w:val="00D32FD1"/>
    <w:rsid w:val="00D3337B"/>
    <w:rsid w:val="00D34EEC"/>
    <w:rsid w:val="00D436AA"/>
    <w:rsid w:val="00D54ACD"/>
    <w:rsid w:val="00D56A3D"/>
    <w:rsid w:val="00D87061"/>
    <w:rsid w:val="00D9198B"/>
    <w:rsid w:val="00DA1F92"/>
    <w:rsid w:val="00DB14E5"/>
    <w:rsid w:val="00DB7FB6"/>
    <w:rsid w:val="00DC0A7D"/>
    <w:rsid w:val="00DD3E09"/>
    <w:rsid w:val="00DD5AE4"/>
    <w:rsid w:val="00DD76D9"/>
    <w:rsid w:val="00DE1FC0"/>
    <w:rsid w:val="00DE4618"/>
    <w:rsid w:val="00DE7FD6"/>
    <w:rsid w:val="00DF5A18"/>
    <w:rsid w:val="00DF7B70"/>
    <w:rsid w:val="00E03637"/>
    <w:rsid w:val="00E104F3"/>
    <w:rsid w:val="00E10EC0"/>
    <w:rsid w:val="00E2648A"/>
    <w:rsid w:val="00E313F3"/>
    <w:rsid w:val="00E337AE"/>
    <w:rsid w:val="00E3457B"/>
    <w:rsid w:val="00E45D55"/>
    <w:rsid w:val="00E47884"/>
    <w:rsid w:val="00E548C3"/>
    <w:rsid w:val="00E55446"/>
    <w:rsid w:val="00E6045A"/>
    <w:rsid w:val="00E6099B"/>
    <w:rsid w:val="00E67773"/>
    <w:rsid w:val="00E73278"/>
    <w:rsid w:val="00E76620"/>
    <w:rsid w:val="00E77F2F"/>
    <w:rsid w:val="00E83CD0"/>
    <w:rsid w:val="00E85355"/>
    <w:rsid w:val="00E85D0C"/>
    <w:rsid w:val="00E87392"/>
    <w:rsid w:val="00E87B67"/>
    <w:rsid w:val="00EB06E1"/>
    <w:rsid w:val="00EB418E"/>
    <w:rsid w:val="00ED26C6"/>
    <w:rsid w:val="00EE1948"/>
    <w:rsid w:val="00EE22A4"/>
    <w:rsid w:val="00EE7E43"/>
    <w:rsid w:val="00EF0596"/>
    <w:rsid w:val="00EF11B3"/>
    <w:rsid w:val="00EF1DD9"/>
    <w:rsid w:val="00EF2323"/>
    <w:rsid w:val="00EF4F4D"/>
    <w:rsid w:val="00F043EE"/>
    <w:rsid w:val="00F06F06"/>
    <w:rsid w:val="00F10E79"/>
    <w:rsid w:val="00F11AA7"/>
    <w:rsid w:val="00F11E06"/>
    <w:rsid w:val="00F140F4"/>
    <w:rsid w:val="00F15D42"/>
    <w:rsid w:val="00F27D68"/>
    <w:rsid w:val="00F301E5"/>
    <w:rsid w:val="00F31A59"/>
    <w:rsid w:val="00F40236"/>
    <w:rsid w:val="00F43DD8"/>
    <w:rsid w:val="00F4577A"/>
    <w:rsid w:val="00F87786"/>
    <w:rsid w:val="00F9774B"/>
    <w:rsid w:val="00F978FE"/>
    <w:rsid w:val="00FB2003"/>
    <w:rsid w:val="00FC2042"/>
    <w:rsid w:val="00FD18C0"/>
    <w:rsid w:val="00FE0AE8"/>
    <w:rsid w:val="00FF62C1"/>
    <w:rsid w:val="00FF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2C1"/>
    <w:rPr>
      <w:rFonts w:ascii="Arial" w:hAnsi="Arial" w:cs="Arial"/>
      <w:sz w:val="22"/>
      <w:szCs w:val="22"/>
    </w:rPr>
  </w:style>
  <w:style w:type="paragraph" w:styleId="2">
    <w:name w:val="heading 2"/>
    <w:basedOn w:val="a"/>
    <w:next w:val="a"/>
    <w:qFormat/>
    <w:rsid w:val="00EF1DD9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35A23"/>
    <w:pPr>
      <w:keepNext/>
      <w:widowControl w:val="0"/>
      <w:jc w:val="right"/>
      <w:outlineLvl w:val="2"/>
    </w:pPr>
    <w:rPr>
      <w:rFonts w:ascii="Times New Roman" w:hAnsi="Times New Roman" w:cs="Times New Roman"/>
      <w:b/>
      <w:sz w:val="24"/>
      <w:szCs w:val="20"/>
    </w:rPr>
  </w:style>
  <w:style w:type="paragraph" w:styleId="6">
    <w:name w:val="heading 6"/>
    <w:basedOn w:val="a"/>
    <w:next w:val="a"/>
    <w:qFormat/>
    <w:rsid w:val="00EF1DD9"/>
    <w:pPr>
      <w:spacing w:before="240" w:after="60"/>
      <w:outlineLvl w:val="5"/>
    </w:pPr>
    <w:rPr>
      <w:rFonts w:ascii="Times New Roman" w:hAnsi="Times New Roman" w:cs="Times New Roman"/>
      <w:b/>
      <w:bCs/>
    </w:rPr>
  </w:style>
  <w:style w:type="paragraph" w:styleId="8">
    <w:name w:val="heading 8"/>
    <w:basedOn w:val="a"/>
    <w:next w:val="a"/>
    <w:qFormat/>
    <w:rsid w:val="00735A23"/>
    <w:pPr>
      <w:keepNext/>
      <w:jc w:val="center"/>
      <w:outlineLvl w:val="7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735A23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a6">
    <w:name w:val="caption"/>
    <w:basedOn w:val="a"/>
    <w:next w:val="a"/>
    <w:qFormat/>
    <w:rsid w:val="00735A23"/>
    <w:pPr>
      <w:ind w:right="-143"/>
      <w:jc w:val="center"/>
    </w:pPr>
    <w:rPr>
      <w:rFonts w:ascii="Times New Roman" w:hAnsi="Times New Roman" w:cs="Times New Roman"/>
      <w:b/>
      <w:sz w:val="28"/>
      <w:szCs w:val="20"/>
      <w:u w:val="single"/>
    </w:rPr>
  </w:style>
  <w:style w:type="paragraph" w:styleId="30">
    <w:name w:val="Body Text 3"/>
    <w:basedOn w:val="a"/>
    <w:rsid w:val="00735A23"/>
    <w:pPr>
      <w:jc w:val="center"/>
    </w:pPr>
    <w:rPr>
      <w:rFonts w:ascii="Times New Roman" w:hAnsi="Times New Roman" w:cs="Times New Roman"/>
      <w:bCs/>
      <w:sz w:val="20"/>
      <w:szCs w:val="20"/>
    </w:rPr>
  </w:style>
  <w:style w:type="paragraph" w:styleId="a7">
    <w:name w:val="Body Text"/>
    <w:basedOn w:val="a"/>
    <w:link w:val="a8"/>
    <w:rsid w:val="00BA2207"/>
    <w:pPr>
      <w:spacing w:after="120"/>
    </w:pPr>
  </w:style>
  <w:style w:type="character" w:styleId="a9">
    <w:name w:val="Hyperlink"/>
    <w:basedOn w:val="a0"/>
    <w:rsid w:val="001816C6"/>
    <w:rPr>
      <w:color w:val="0000FF"/>
      <w:u w:val="single"/>
    </w:rPr>
  </w:style>
  <w:style w:type="paragraph" w:styleId="aa">
    <w:name w:val="Balloon Text"/>
    <w:basedOn w:val="a"/>
    <w:semiHidden/>
    <w:rsid w:val="00DD76D9"/>
    <w:rPr>
      <w:rFonts w:ascii="Tahoma" w:hAnsi="Tahoma" w:cs="Tahoma"/>
      <w:sz w:val="16"/>
      <w:szCs w:val="16"/>
    </w:rPr>
  </w:style>
  <w:style w:type="character" w:customStyle="1" w:styleId="a8">
    <w:name w:val="Основной текст Знак"/>
    <w:basedOn w:val="a0"/>
    <w:link w:val="a7"/>
    <w:rsid w:val="00BF28A5"/>
    <w:rPr>
      <w:rFonts w:ascii="Arial" w:hAnsi="Arial" w:cs="Arial"/>
      <w:sz w:val="22"/>
      <w:szCs w:val="22"/>
    </w:rPr>
  </w:style>
  <w:style w:type="character" w:customStyle="1" w:styleId="ab">
    <w:name w:val="Знак Знак"/>
    <w:basedOn w:val="a0"/>
    <w:locked/>
    <w:rsid w:val="00FC2042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msonormalcxspmiddle">
    <w:name w:val="msonormalcxspmiddle"/>
    <w:basedOn w:val="a"/>
    <w:rsid w:val="007D2AC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1">
    <w:name w:val="Знак Знак1"/>
    <w:locked/>
    <w:rsid w:val="0048247B"/>
    <w:rPr>
      <w:rFonts w:ascii="Arial" w:hAnsi="Arial" w:cs="Arial"/>
      <w:sz w:val="22"/>
      <w:szCs w:val="22"/>
      <w:lang w:val="ru-RU" w:eastAsia="ru-RU" w:bidi="ar-SA"/>
    </w:rPr>
  </w:style>
  <w:style w:type="character" w:styleId="ac">
    <w:name w:val="Placeholder Text"/>
    <w:basedOn w:val="a0"/>
    <w:uiPriority w:val="99"/>
    <w:semiHidden/>
    <w:rsid w:val="004B46C2"/>
    <w:rPr>
      <w:color w:val="808080"/>
    </w:rPr>
  </w:style>
  <w:style w:type="character" w:customStyle="1" w:styleId="ad">
    <w:name w:val="Стиль внутри формы"/>
    <w:basedOn w:val="a0"/>
    <w:uiPriority w:val="1"/>
    <w:rsid w:val="00F10E79"/>
    <w:rPr>
      <w:rFonts w:asciiTheme="minorHAnsi" w:hAnsiTheme="minorHAnsi"/>
      <w:b/>
      <w:sz w:val="18"/>
    </w:rPr>
  </w:style>
  <w:style w:type="character" w:customStyle="1" w:styleId="10">
    <w:name w:val="Стиль1"/>
    <w:basedOn w:val="a0"/>
    <w:uiPriority w:val="1"/>
    <w:rsid w:val="00904476"/>
    <w:rPr>
      <w:rFonts w:ascii="Arial" w:hAnsi="Arial"/>
      <w:b/>
      <w:sz w:val="16"/>
    </w:rPr>
  </w:style>
  <w:style w:type="character" w:customStyle="1" w:styleId="9">
    <w:name w:val="Стиль Замещающий текст + 9 пт"/>
    <w:basedOn w:val="ac"/>
    <w:rsid w:val="00F10E79"/>
    <w:rPr>
      <w:color w:val="D9D9D9" w:themeColor="background1" w:themeShade="D9"/>
      <w:sz w:val="16"/>
    </w:rPr>
  </w:style>
  <w:style w:type="paragraph" w:styleId="ae">
    <w:name w:val="footer"/>
    <w:basedOn w:val="a"/>
    <w:link w:val="af"/>
    <w:rsid w:val="003F0FB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3F0FBC"/>
    <w:rPr>
      <w:rFonts w:ascii="Arial" w:hAnsi="Arial" w:cs="Arial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3F0F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zljot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6E7543B24AD4F67B10829EBF142FA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11A8B0-E29F-4809-8C80-A3BB7D989642}"/>
      </w:docPartPr>
      <w:docPartBody>
        <w:p w:rsidR="00000000" w:rsidRDefault="000578DC">
          <w:pPr>
            <w:pStyle w:val="F6E7543B24AD4F67B10829EBF142FAD7"/>
          </w:pPr>
          <w:r w:rsidRPr="001E098F">
            <w:rPr>
              <w:rStyle w:val="9"/>
            </w:rPr>
            <w:t>Место для ввода текста.</w:t>
          </w:r>
        </w:p>
      </w:docPartBody>
    </w:docPart>
    <w:docPart>
      <w:docPartPr>
        <w:name w:val="030FF3D608314C7686B4CB40270EE4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906A60-515E-43F1-9426-38CEB76720F3}"/>
      </w:docPartPr>
      <w:docPartBody>
        <w:p w:rsidR="00000000" w:rsidRDefault="000578DC">
          <w:pPr>
            <w:pStyle w:val="030FF3D608314C7686B4CB40270EE457"/>
          </w:pPr>
          <w:r w:rsidRPr="00F10E79">
            <w:rPr>
              <w:rStyle w:val="9"/>
            </w:rPr>
            <w:t>Место для ввода текста.</w:t>
          </w:r>
        </w:p>
      </w:docPartBody>
    </w:docPart>
    <w:docPart>
      <w:docPartPr>
        <w:name w:val="A8C6AA018940417DAFC8BF7CE51D2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7996F3-5E2C-46B9-8669-EF8AACFC66AF}"/>
      </w:docPartPr>
      <w:docPartBody>
        <w:p w:rsidR="00000000" w:rsidRDefault="000578DC">
          <w:pPr>
            <w:pStyle w:val="A8C6AA018940417DAFC8BF7CE51D2BD9"/>
          </w:pPr>
          <w:r w:rsidRPr="00F10E79">
            <w:rPr>
              <w:rStyle w:val="9"/>
            </w:rPr>
            <w:t>Место для ввода текста.</w:t>
          </w:r>
        </w:p>
      </w:docPartBody>
    </w:docPart>
    <w:docPart>
      <w:docPartPr>
        <w:name w:val="F9F9DD3CF98E4F2B8301D9A886EA33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D75231-1FD3-408C-A507-815D2069D159}"/>
      </w:docPartPr>
      <w:docPartBody>
        <w:p w:rsidR="00000000" w:rsidRDefault="000578DC">
          <w:pPr>
            <w:pStyle w:val="F9F9DD3CF98E4F2B8301D9A886EA3354"/>
          </w:pPr>
          <w:r w:rsidRPr="00F10E79">
            <w:rPr>
              <w:rStyle w:val="9"/>
            </w:rPr>
            <w:t>Место для ввода текста.</w:t>
          </w:r>
        </w:p>
      </w:docPartBody>
    </w:docPart>
    <w:docPart>
      <w:docPartPr>
        <w:name w:val="E576BEC4EA344AAFBB715BD46B2DFA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AD92E-EB2A-498B-986A-3DFEB02F94FE}"/>
      </w:docPartPr>
      <w:docPartBody>
        <w:p w:rsidR="00000000" w:rsidRDefault="000578DC">
          <w:pPr>
            <w:pStyle w:val="E576BEC4EA344AAFBB715BD46B2DFA3B"/>
          </w:pPr>
          <w:r w:rsidRPr="00F10E79">
            <w:rPr>
              <w:rStyle w:val="9"/>
            </w:rPr>
            <w:t>Место для ввода текста.</w:t>
          </w:r>
        </w:p>
      </w:docPartBody>
    </w:docPart>
    <w:docPart>
      <w:docPartPr>
        <w:name w:val="4E4F6A5F5BE54F2082519C4E549394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551F68-DAC7-46DA-8694-77DC34B3358A}"/>
      </w:docPartPr>
      <w:docPartBody>
        <w:p w:rsidR="00000000" w:rsidRDefault="000578DC">
          <w:pPr>
            <w:pStyle w:val="4E4F6A5F5BE54F2082519C4E549394B9"/>
          </w:pPr>
          <w:r w:rsidRPr="00F10E79">
            <w:rPr>
              <w:rStyle w:val="9"/>
            </w:rPr>
            <w:t>Место для ввода текста.</w:t>
          </w:r>
        </w:p>
      </w:docPartBody>
    </w:docPart>
    <w:docPart>
      <w:docPartPr>
        <w:name w:val="830C6FACC0E94EFB9E35C743B063CE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034133-2AF2-4F7D-B91A-0171E4B519EC}"/>
      </w:docPartPr>
      <w:docPartBody>
        <w:p w:rsidR="00000000" w:rsidRDefault="000578DC">
          <w:pPr>
            <w:pStyle w:val="830C6FACC0E94EFB9E35C743B063CE9A"/>
          </w:pPr>
          <w:r w:rsidRPr="00F10E79">
            <w:rPr>
              <w:rStyle w:val="9"/>
            </w:rPr>
            <w:t>Место для ввода текста.</w:t>
          </w:r>
        </w:p>
      </w:docPartBody>
    </w:docPart>
    <w:docPart>
      <w:docPartPr>
        <w:name w:val="0B5CE2FBB67147E783141A7B4A18913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31482A-31DA-4A6C-B226-262544DDE081}"/>
      </w:docPartPr>
      <w:docPartBody>
        <w:p w:rsidR="00000000" w:rsidRDefault="000578DC">
          <w:pPr>
            <w:pStyle w:val="0B5CE2FBB67147E783141A7B4A18913D"/>
          </w:pPr>
          <w:r w:rsidRPr="00F10E79">
            <w:rPr>
              <w:rStyle w:val="9"/>
            </w:rPr>
            <w:t>Место для ввода текста.</w:t>
          </w:r>
        </w:p>
      </w:docPartBody>
    </w:docPart>
    <w:docPart>
      <w:docPartPr>
        <w:name w:val="EE4FA1D12A574AE981784047230787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D7F8D0-DF5E-45D1-BF3A-72A254C9D3CF}"/>
      </w:docPartPr>
      <w:docPartBody>
        <w:p w:rsidR="00000000" w:rsidRDefault="000578DC">
          <w:pPr>
            <w:pStyle w:val="EE4FA1D12A574AE981784047230787CB"/>
          </w:pPr>
          <w:r w:rsidRPr="00F10E79">
            <w:rPr>
              <w:rStyle w:val="9"/>
            </w:rPr>
            <w:t>Место для ввода текста.</w:t>
          </w:r>
        </w:p>
      </w:docPartBody>
    </w:docPart>
    <w:docPart>
      <w:docPartPr>
        <w:name w:val="DA7CC79E807C46739768D6BBD507E2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39DBDF-BDA3-4674-8668-8BBDCE66AACE}"/>
      </w:docPartPr>
      <w:docPartBody>
        <w:p w:rsidR="00000000" w:rsidRDefault="000578DC">
          <w:pPr>
            <w:pStyle w:val="DA7CC79E807C46739768D6BBD507E239"/>
          </w:pPr>
          <w:r w:rsidRPr="003B79B2">
            <w:rPr>
              <w:rStyle w:val="a3"/>
              <w:b/>
              <w:sz w:val="18"/>
            </w:rPr>
            <w:t>Место для ввода текста.</w:t>
          </w:r>
        </w:p>
      </w:docPartBody>
    </w:docPart>
    <w:docPart>
      <w:docPartPr>
        <w:name w:val="EDF4070785134CC5BC60155C62D425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B246C7-B1CF-41B0-BCD6-0FDF0065EEE1}"/>
      </w:docPartPr>
      <w:docPartBody>
        <w:p w:rsidR="00000000" w:rsidRDefault="000578DC">
          <w:pPr>
            <w:pStyle w:val="EDF4070785134CC5BC60155C62D425C0"/>
          </w:pPr>
          <w:r w:rsidRPr="00F10E79">
            <w:rPr>
              <w:rStyle w:val="9"/>
            </w:rPr>
            <w:t>Место для ввода текста.</w:t>
          </w:r>
        </w:p>
      </w:docPartBody>
    </w:docPart>
    <w:docPart>
      <w:docPartPr>
        <w:name w:val="C685482D057347C58AFB2ECD418554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9AD801-128C-49C7-BEC2-7FC6CB74E42F}"/>
      </w:docPartPr>
      <w:docPartBody>
        <w:p w:rsidR="00000000" w:rsidRDefault="000578DC">
          <w:pPr>
            <w:pStyle w:val="C685482D057347C58AFB2ECD41855419"/>
          </w:pPr>
          <w:r w:rsidRPr="00F10E79">
            <w:rPr>
              <w:rStyle w:val="9"/>
            </w:rPr>
            <w:t>Место для ввода даты.</w:t>
          </w:r>
        </w:p>
      </w:docPartBody>
    </w:docPart>
    <w:docPart>
      <w:docPartPr>
        <w:name w:val="7D034244ADD64826B0671503A10720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84A332-3DC9-45F4-90A1-FB42FF187B4D}"/>
      </w:docPartPr>
      <w:docPartBody>
        <w:p w:rsidR="00000000" w:rsidRDefault="000578DC">
          <w:pPr>
            <w:pStyle w:val="7D034244ADD64826B0671503A10720CA"/>
          </w:pPr>
          <w:r w:rsidRPr="001E098F">
            <w:rPr>
              <w:rStyle w:val="9"/>
            </w:rPr>
            <w:t>Место для ввода текста.</w:t>
          </w:r>
        </w:p>
      </w:docPartBody>
    </w:docPart>
    <w:docPart>
      <w:docPartPr>
        <w:name w:val="2A7DB931646145BE96ADB6312ECD8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83305F-3889-4487-97A8-E7469499C38E}"/>
      </w:docPartPr>
      <w:docPartBody>
        <w:p w:rsidR="00000000" w:rsidRDefault="000578DC">
          <w:pPr>
            <w:pStyle w:val="2A7DB931646145BE96ADB6312ECD859B"/>
          </w:pPr>
          <w:r w:rsidRPr="00F10E79">
            <w:rPr>
              <w:rStyle w:val="9"/>
            </w:rPr>
            <w:t>Место для ввода даты.</w:t>
          </w:r>
        </w:p>
      </w:docPartBody>
    </w:docPart>
    <w:docPart>
      <w:docPartPr>
        <w:name w:val="FBDDFCB8FBF248D6BA7FB9ACCBD3FD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56AAF7-DF1F-437B-81E1-814FA7D2B19E}"/>
      </w:docPartPr>
      <w:docPartBody>
        <w:p w:rsidR="00000000" w:rsidRDefault="000578DC">
          <w:pPr>
            <w:pStyle w:val="FBDDFCB8FBF248D6BA7FB9ACCBD3FD19"/>
          </w:pPr>
          <w:r w:rsidRPr="00F10E79">
            <w:rPr>
              <w:rStyle w:val="9"/>
            </w:rPr>
            <w:t>Место для ввода даты.</w:t>
          </w:r>
        </w:p>
      </w:docPartBody>
    </w:docPart>
    <w:docPart>
      <w:docPartPr>
        <w:name w:val="7B7B3A2A1FE04BF094500CE514559A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75F2CE-0E74-4CBD-A3B2-10EE7F8AA5C1}"/>
      </w:docPartPr>
      <w:docPartBody>
        <w:p w:rsidR="00000000" w:rsidRDefault="000578DC">
          <w:pPr>
            <w:pStyle w:val="7B7B3A2A1FE04BF094500CE514559ABA"/>
          </w:pPr>
          <w:r w:rsidRPr="00F10E79">
            <w:rPr>
              <w:rStyle w:val="9"/>
            </w:rPr>
            <w:t>Место для ввода текста.</w:t>
          </w:r>
        </w:p>
      </w:docPartBody>
    </w:docPart>
    <w:docPart>
      <w:docPartPr>
        <w:name w:val="41F6B171F60847A3B2E581780DB691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2DA0A9-8922-4EED-A329-4D1110817C02}"/>
      </w:docPartPr>
      <w:docPartBody>
        <w:p w:rsidR="00000000" w:rsidRDefault="000578DC">
          <w:pPr>
            <w:pStyle w:val="41F6B171F60847A3B2E581780DB691A4"/>
          </w:pPr>
          <w:r w:rsidRPr="00F10E79">
            <w:rPr>
              <w:rStyle w:val="9"/>
            </w:rPr>
            <w:t>Место для ввода текста.</w:t>
          </w:r>
        </w:p>
      </w:docPartBody>
    </w:docPart>
    <w:docPart>
      <w:docPartPr>
        <w:name w:val="F032FAF238E942D896FAC5E9825D3C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B4684D-9CD9-4F79-AA53-6495ABD5A644}"/>
      </w:docPartPr>
      <w:docPartBody>
        <w:p w:rsidR="00000000" w:rsidRDefault="000578DC">
          <w:pPr>
            <w:pStyle w:val="F032FAF238E942D896FAC5E9825D3C41"/>
          </w:pPr>
          <w:r w:rsidRPr="00F10E79">
            <w:rPr>
              <w:rStyle w:val="9"/>
            </w:rPr>
            <w:t>Место для ввода текста.</w:t>
          </w:r>
        </w:p>
      </w:docPartBody>
    </w:docPart>
    <w:docPart>
      <w:docPartPr>
        <w:name w:val="09D9A199BD0B442F94A2E2F9EDFFB7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70AC30-F87F-4E3C-8FE3-CB6AAA601FF7}"/>
      </w:docPartPr>
      <w:docPartBody>
        <w:p w:rsidR="00000000" w:rsidRDefault="000578DC">
          <w:pPr>
            <w:pStyle w:val="09D9A199BD0B442F94A2E2F9EDFFB774"/>
          </w:pPr>
          <w:r w:rsidRPr="00F10E79">
            <w:rPr>
              <w:rStyle w:val="9"/>
            </w:rPr>
            <w:t>Место для ввода текста.</w:t>
          </w:r>
        </w:p>
      </w:docPartBody>
    </w:docPart>
    <w:docPart>
      <w:docPartPr>
        <w:name w:val="6C0B120EC2894C719C52C4ACE6CF98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B814B7-0124-4035-8FED-3D79FD81BA02}"/>
      </w:docPartPr>
      <w:docPartBody>
        <w:p w:rsidR="00000000" w:rsidRDefault="000578DC">
          <w:pPr>
            <w:pStyle w:val="6C0B120EC2894C719C52C4ACE6CF9828"/>
          </w:pPr>
          <w:r w:rsidRPr="000A3CB8">
            <w:rPr>
              <w:rStyle w:val="a3"/>
            </w:rPr>
            <w:t>Выберите элемент.</w:t>
          </w:r>
        </w:p>
      </w:docPartBody>
    </w:docPart>
    <w:docPart>
      <w:docPartPr>
        <w:name w:val="747FC345359546B3BDE907D06C8D10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2D2046-3133-4741-B41E-02B41558085C}"/>
      </w:docPartPr>
      <w:docPartBody>
        <w:p w:rsidR="00000000" w:rsidRDefault="000578DC">
          <w:pPr>
            <w:pStyle w:val="747FC345359546B3BDE907D06C8D10DD"/>
          </w:pPr>
          <w:r w:rsidRPr="00FB395F">
            <w:rPr>
              <w:rStyle w:val="a3"/>
            </w:rPr>
            <w:t>Выберите элемент.</w:t>
          </w:r>
        </w:p>
      </w:docPartBody>
    </w:docPart>
    <w:docPart>
      <w:docPartPr>
        <w:name w:val="5B732E653D9B46C4B0648DEF54B5F5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A7BCED-3C00-4574-BFAB-50EC7EFB0EEC}"/>
      </w:docPartPr>
      <w:docPartBody>
        <w:p w:rsidR="00000000" w:rsidRDefault="000578DC">
          <w:pPr>
            <w:pStyle w:val="5B732E653D9B46C4B0648DEF54B5F541"/>
          </w:pPr>
          <w:r w:rsidRPr="00FB395F">
            <w:rPr>
              <w:rStyle w:val="a3"/>
            </w:rPr>
            <w:t>Выберите элемент.</w:t>
          </w:r>
        </w:p>
      </w:docPartBody>
    </w:docPart>
    <w:docPart>
      <w:docPartPr>
        <w:name w:val="27A8B925945E4329AD922347942EB5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D63D66-C2AF-47E3-962F-E08F3C13819B}"/>
      </w:docPartPr>
      <w:docPartBody>
        <w:p w:rsidR="00000000" w:rsidRDefault="000578DC">
          <w:pPr>
            <w:pStyle w:val="27A8B925945E4329AD922347942EB572"/>
          </w:pPr>
          <w:r w:rsidRPr="00FB395F">
            <w:rPr>
              <w:rStyle w:val="a3"/>
            </w:rPr>
            <w:t>Выберите элемент.</w:t>
          </w:r>
        </w:p>
      </w:docPartBody>
    </w:docPart>
    <w:docPart>
      <w:docPartPr>
        <w:name w:val="9576495FD420448DB0FFEDB1AF6412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C1EDAD-E2EC-4C12-9815-943B3AE3E217}"/>
      </w:docPartPr>
      <w:docPartBody>
        <w:p w:rsidR="00000000" w:rsidRDefault="000578DC">
          <w:pPr>
            <w:pStyle w:val="9576495FD420448DB0FFEDB1AF64129B"/>
          </w:pPr>
          <w:r w:rsidRPr="00FB395F">
            <w:rPr>
              <w:rStyle w:val="a3"/>
            </w:rPr>
            <w:t>Выберите элемент.</w:t>
          </w:r>
        </w:p>
      </w:docPartBody>
    </w:docPart>
    <w:docPart>
      <w:docPartPr>
        <w:name w:val="7FA74D73139E4EB28761D6639A7646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688F7C-DA2F-493E-AB6A-FA5320176D69}"/>
      </w:docPartPr>
      <w:docPartBody>
        <w:p w:rsidR="00000000" w:rsidRDefault="000578DC">
          <w:pPr>
            <w:pStyle w:val="7FA74D73139E4EB28761D6639A764620"/>
          </w:pPr>
          <w:r w:rsidRPr="00FB395F">
            <w:rPr>
              <w:rStyle w:val="a3"/>
            </w:rPr>
            <w:t>Выберите элемент.</w:t>
          </w:r>
        </w:p>
      </w:docPartBody>
    </w:docPart>
    <w:docPart>
      <w:docPartPr>
        <w:name w:val="E0F3346EA4894E4189169499D762BE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769B64-8BF5-4DBE-B703-7709F5110C63}"/>
      </w:docPartPr>
      <w:docPartBody>
        <w:p w:rsidR="00000000" w:rsidRDefault="000578DC">
          <w:pPr>
            <w:pStyle w:val="E0F3346EA4894E4189169499D762BEDE"/>
          </w:pPr>
          <w:r w:rsidRPr="00FB395F">
            <w:rPr>
              <w:rStyle w:val="a3"/>
            </w:rPr>
            <w:t>Выберите элемент.</w:t>
          </w:r>
        </w:p>
      </w:docPartBody>
    </w:docPart>
    <w:docPart>
      <w:docPartPr>
        <w:name w:val="7CF504DB552342DC9E78372646BE4B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7476DA-12EF-4D51-92A4-4A6F50A2904F}"/>
      </w:docPartPr>
      <w:docPartBody>
        <w:p w:rsidR="00000000" w:rsidRDefault="000578DC">
          <w:pPr>
            <w:pStyle w:val="7CF504DB552342DC9E78372646BE4B77"/>
          </w:pPr>
          <w:r w:rsidRPr="00FB395F">
            <w:rPr>
              <w:rStyle w:val="a3"/>
            </w:rPr>
            <w:t>Выберите элемент.</w:t>
          </w:r>
        </w:p>
      </w:docPartBody>
    </w:docPart>
    <w:docPart>
      <w:docPartPr>
        <w:name w:val="296B4EF700DB4896B701F618B842FB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54200F-5D60-428D-9B6D-C934759910A8}"/>
      </w:docPartPr>
      <w:docPartBody>
        <w:p w:rsidR="00000000" w:rsidRDefault="000578DC">
          <w:pPr>
            <w:pStyle w:val="296B4EF700DB4896B701F618B842FBAF"/>
          </w:pPr>
          <w:r w:rsidRPr="001D65F0">
            <w:rPr>
              <w:rStyle w:val="9"/>
            </w:rPr>
            <w:t>Место для ввода текста.</w:t>
          </w:r>
        </w:p>
      </w:docPartBody>
    </w:docPart>
    <w:docPart>
      <w:docPartPr>
        <w:name w:val="D52F2DA3B1C844BA9A4812EB67DBA2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69F205-ED38-4201-94CB-D46BABA3D611}"/>
      </w:docPartPr>
      <w:docPartBody>
        <w:p w:rsidR="00000000" w:rsidRDefault="000578DC">
          <w:pPr>
            <w:pStyle w:val="D52F2DA3B1C844BA9A4812EB67DBA225"/>
          </w:pPr>
          <w:r w:rsidRPr="001D65F0">
            <w:rPr>
              <w:rStyle w:val="9"/>
            </w:rPr>
            <w:t>Место для ввода текста.</w:t>
          </w:r>
        </w:p>
      </w:docPartBody>
    </w:docPart>
    <w:docPart>
      <w:docPartPr>
        <w:name w:val="60B51BBD95F249CBB9459A73133B6D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5B54D3-C71F-42E8-98B3-5BDE2E130023}"/>
      </w:docPartPr>
      <w:docPartBody>
        <w:p w:rsidR="00000000" w:rsidRDefault="000578DC">
          <w:pPr>
            <w:pStyle w:val="60B51BBD95F249CBB9459A73133B6D57"/>
          </w:pPr>
          <w:r w:rsidRPr="00CF4883">
            <w:rPr>
              <w:rStyle w:val="9"/>
            </w:rPr>
            <w:t>Место для ввода текста.</w:t>
          </w:r>
        </w:p>
      </w:docPartBody>
    </w:docPart>
    <w:docPart>
      <w:docPartPr>
        <w:name w:val="D227CF10B0CB43D5A9B8E0BC13E208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CB5AD3-3829-4174-A3A2-512DD61861EA}"/>
      </w:docPartPr>
      <w:docPartBody>
        <w:p w:rsidR="00000000" w:rsidRDefault="000578DC">
          <w:pPr>
            <w:pStyle w:val="D227CF10B0CB43D5A9B8E0BC13E208C2"/>
          </w:pPr>
          <w:r w:rsidRPr="00CF4883">
            <w:rPr>
              <w:rStyle w:val="9"/>
            </w:rPr>
            <w:t>Место для ввода текста.</w:t>
          </w:r>
        </w:p>
      </w:docPartBody>
    </w:docPart>
    <w:docPart>
      <w:docPartPr>
        <w:name w:val="C12C42E7C68C440DBC442844CB3132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D4319C-0F09-47DE-BF57-A11A12D72EBA}"/>
      </w:docPartPr>
      <w:docPartBody>
        <w:p w:rsidR="00000000" w:rsidRDefault="000578DC">
          <w:pPr>
            <w:pStyle w:val="C12C42E7C68C440DBC442844CB31328A"/>
          </w:pPr>
          <w:r w:rsidRPr="003B79B2">
            <w:rPr>
              <w:rStyle w:val="a3"/>
              <w:b/>
              <w:sz w:val="18"/>
            </w:rPr>
            <w:t>Место для ввода текста.</w:t>
          </w:r>
        </w:p>
      </w:docPartBody>
    </w:docPart>
    <w:docPart>
      <w:docPartPr>
        <w:name w:val="1B5F3EA362B14A07AAEEF5427C71B4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40851D-5F60-4C0E-B39D-FF2FB972170F}"/>
      </w:docPartPr>
      <w:docPartBody>
        <w:p w:rsidR="00000000" w:rsidRDefault="000578DC">
          <w:pPr>
            <w:pStyle w:val="1B5F3EA362B14A07AAEEF5427C71B486"/>
          </w:pPr>
          <w:r w:rsidRPr="00CF4883">
            <w:rPr>
              <w:rStyle w:val="9"/>
            </w:rPr>
            <w:t>Место для ввода текста.</w:t>
          </w:r>
        </w:p>
      </w:docPartBody>
    </w:docPart>
    <w:docPart>
      <w:docPartPr>
        <w:name w:val="D8F521BF1ECE4BB1A1C1DD7F227C84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BB5E6C-EDA7-4511-992D-94D91DDDF815}"/>
      </w:docPartPr>
      <w:docPartBody>
        <w:p w:rsidR="00000000" w:rsidRDefault="000578DC">
          <w:pPr>
            <w:pStyle w:val="D8F521BF1ECE4BB1A1C1DD7F227C84D0"/>
          </w:pPr>
          <w:r w:rsidRPr="00CF4883">
            <w:rPr>
              <w:rStyle w:val="9"/>
            </w:rPr>
            <w:t>Место для ввода текста.</w:t>
          </w:r>
        </w:p>
      </w:docPartBody>
    </w:docPart>
    <w:docPart>
      <w:docPartPr>
        <w:name w:val="A7C700F940C74CDCA1D4B570BAFA12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565CCC-396B-4858-9D82-7B765F4C1D17}"/>
      </w:docPartPr>
      <w:docPartBody>
        <w:p w:rsidR="00000000" w:rsidRDefault="000578DC">
          <w:pPr>
            <w:pStyle w:val="A7C700F940C74CDCA1D4B570BAFA12D8"/>
          </w:pPr>
          <w:r w:rsidRPr="001D65F0">
            <w:rPr>
              <w:rStyle w:val="9"/>
            </w:rPr>
            <w:t>Место для ввода текста.</w:t>
          </w:r>
        </w:p>
      </w:docPartBody>
    </w:docPart>
    <w:docPart>
      <w:docPartPr>
        <w:name w:val="15CC2969D1834A3597CDFF38D7A061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F88430-0219-4F2F-BECF-9D159843F87E}"/>
      </w:docPartPr>
      <w:docPartBody>
        <w:p w:rsidR="00000000" w:rsidRDefault="000578DC">
          <w:pPr>
            <w:pStyle w:val="15CC2969D1834A3597CDFF38D7A061E4"/>
          </w:pPr>
          <w:r w:rsidRPr="001D65F0">
            <w:rPr>
              <w:rStyle w:val="9"/>
            </w:rPr>
            <w:t>Место для ввода текста.</w:t>
          </w:r>
        </w:p>
      </w:docPartBody>
    </w:docPart>
    <w:docPart>
      <w:docPartPr>
        <w:name w:val="0A316383CDFC49DA8C84F31D7694A7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D388BD-FDB1-467E-BC99-2CC0283A1651}"/>
      </w:docPartPr>
      <w:docPartBody>
        <w:p w:rsidR="00000000" w:rsidRDefault="000578DC">
          <w:pPr>
            <w:pStyle w:val="0A316383CDFC49DA8C84F31D7694A773"/>
          </w:pPr>
          <w:r w:rsidRPr="001D65F0">
            <w:rPr>
              <w:rStyle w:val="9"/>
            </w:rPr>
            <w:t>Место для ввода текста.</w:t>
          </w:r>
        </w:p>
      </w:docPartBody>
    </w:docPart>
    <w:docPart>
      <w:docPartPr>
        <w:name w:val="40FC1E7433394786BEB445901E5563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91CB05-4865-4826-B539-CAFB542C285A}"/>
      </w:docPartPr>
      <w:docPartBody>
        <w:p w:rsidR="00000000" w:rsidRDefault="000578DC">
          <w:pPr>
            <w:pStyle w:val="40FC1E7433394786BEB445901E5563AC"/>
          </w:pPr>
          <w:r w:rsidRPr="001D65F0">
            <w:rPr>
              <w:rStyle w:val="9"/>
            </w:rPr>
            <w:t>Место для ввода текста.</w:t>
          </w:r>
        </w:p>
      </w:docPartBody>
    </w:docPart>
    <w:docPart>
      <w:docPartPr>
        <w:name w:val="2963BA2B64BC47C8BAFE913FBA783D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A30F22-B8DE-4D35-9972-1FDE41A11D3A}"/>
      </w:docPartPr>
      <w:docPartBody>
        <w:p w:rsidR="00000000" w:rsidRDefault="000578DC">
          <w:pPr>
            <w:pStyle w:val="2963BA2B64BC47C8BAFE913FBA783D79"/>
          </w:pPr>
          <w:r w:rsidRPr="00CF4883">
            <w:rPr>
              <w:rStyle w:val="9"/>
            </w:rPr>
            <w:t>Место для ввода текста.</w:t>
          </w:r>
        </w:p>
      </w:docPartBody>
    </w:docPart>
    <w:docPart>
      <w:docPartPr>
        <w:name w:val="D127F6D15B114634ABF6A39F8D85F2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1B4BC3-9B2B-4A27-BD1B-82691B513F99}"/>
      </w:docPartPr>
      <w:docPartBody>
        <w:p w:rsidR="00000000" w:rsidRDefault="000578DC">
          <w:pPr>
            <w:pStyle w:val="D127F6D15B114634ABF6A39F8D85F286"/>
          </w:pPr>
          <w:r w:rsidRPr="00CF4883">
            <w:rPr>
              <w:rStyle w:val="9"/>
            </w:rPr>
            <w:t>Место для ввода текста.</w:t>
          </w:r>
        </w:p>
      </w:docPartBody>
    </w:docPart>
    <w:docPart>
      <w:docPartPr>
        <w:name w:val="8EE5354B11CC4FAB88D73E8CDEEC43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7B1FF1-748F-473F-B6F9-B9E476350DED}"/>
      </w:docPartPr>
      <w:docPartBody>
        <w:p w:rsidR="00000000" w:rsidRDefault="000578DC">
          <w:pPr>
            <w:pStyle w:val="8EE5354B11CC4FAB88D73E8CDEEC43E8"/>
          </w:pPr>
          <w:r w:rsidRPr="00CF4883">
            <w:rPr>
              <w:rStyle w:val="9"/>
            </w:rPr>
            <w:t>Место для ввода текста.</w:t>
          </w:r>
        </w:p>
      </w:docPartBody>
    </w:docPart>
    <w:docPart>
      <w:docPartPr>
        <w:name w:val="DE6D0EADB7C94EC3A1680731DF2C7E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6E9F79-58FC-45F2-903D-A4F528B93C0A}"/>
      </w:docPartPr>
      <w:docPartBody>
        <w:p w:rsidR="00000000" w:rsidRDefault="000578DC">
          <w:pPr>
            <w:pStyle w:val="DE6D0EADB7C94EC3A1680731DF2C7EF9"/>
          </w:pPr>
          <w:r w:rsidRPr="00CF4883">
            <w:rPr>
              <w:rStyle w:val="9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">
    <w:name w:val="Стиль Замещающий текст + 9 пт"/>
    <w:basedOn w:val="a3"/>
    <w:rPr>
      <w:color w:val="D9D9D9" w:themeColor="background1" w:themeShade="D9"/>
      <w:sz w:val="16"/>
    </w:rPr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F6E7543B24AD4F67B10829EBF142FAD7">
    <w:name w:val="F6E7543B24AD4F67B10829EBF142FAD7"/>
  </w:style>
  <w:style w:type="paragraph" w:customStyle="1" w:styleId="030FF3D608314C7686B4CB40270EE457">
    <w:name w:val="030FF3D608314C7686B4CB40270EE457"/>
  </w:style>
  <w:style w:type="paragraph" w:customStyle="1" w:styleId="A8C6AA018940417DAFC8BF7CE51D2BD9">
    <w:name w:val="A8C6AA018940417DAFC8BF7CE51D2BD9"/>
  </w:style>
  <w:style w:type="paragraph" w:customStyle="1" w:styleId="F9F9DD3CF98E4F2B8301D9A886EA3354">
    <w:name w:val="F9F9DD3CF98E4F2B8301D9A886EA3354"/>
  </w:style>
  <w:style w:type="paragraph" w:customStyle="1" w:styleId="E576BEC4EA344AAFBB715BD46B2DFA3B">
    <w:name w:val="E576BEC4EA344AAFBB715BD46B2DFA3B"/>
  </w:style>
  <w:style w:type="paragraph" w:customStyle="1" w:styleId="4E4F6A5F5BE54F2082519C4E549394B9">
    <w:name w:val="4E4F6A5F5BE54F2082519C4E549394B9"/>
  </w:style>
  <w:style w:type="paragraph" w:customStyle="1" w:styleId="830C6FACC0E94EFB9E35C743B063CE9A">
    <w:name w:val="830C6FACC0E94EFB9E35C743B063CE9A"/>
  </w:style>
  <w:style w:type="paragraph" w:customStyle="1" w:styleId="0B5CE2FBB67147E783141A7B4A18913D">
    <w:name w:val="0B5CE2FBB67147E783141A7B4A18913D"/>
  </w:style>
  <w:style w:type="paragraph" w:customStyle="1" w:styleId="EE4FA1D12A574AE981784047230787CB">
    <w:name w:val="EE4FA1D12A574AE981784047230787CB"/>
  </w:style>
  <w:style w:type="paragraph" w:customStyle="1" w:styleId="DA7CC79E807C46739768D6BBD507E239">
    <w:name w:val="DA7CC79E807C46739768D6BBD507E239"/>
  </w:style>
  <w:style w:type="paragraph" w:customStyle="1" w:styleId="EDF4070785134CC5BC60155C62D425C0">
    <w:name w:val="EDF4070785134CC5BC60155C62D425C0"/>
  </w:style>
  <w:style w:type="paragraph" w:customStyle="1" w:styleId="C685482D057347C58AFB2ECD41855419">
    <w:name w:val="C685482D057347C58AFB2ECD41855419"/>
  </w:style>
  <w:style w:type="paragraph" w:customStyle="1" w:styleId="7D034244ADD64826B0671503A10720CA">
    <w:name w:val="7D034244ADD64826B0671503A10720CA"/>
  </w:style>
  <w:style w:type="paragraph" w:customStyle="1" w:styleId="2A7DB931646145BE96ADB6312ECD859B">
    <w:name w:val="2A7DB931646145BE96ADB6312ECD859B"/>
  </w:style>
  <w:style w:type="paragraph" w:customStyle="1" w:styleId="FBDDFCB8FBF248D6BA7FB9ACCBD3FD19">
    <w:name w:val="FBDDFCB8FBF248D6BA7FB9ACCBD3FD19"/>
  </w:style>
  <w:style w:type="paragraph" w:customStyle="1" w:styleId="7B7B3A2A1FE04BF094500CE514559ABA">
    <w:name w:val="7B7B3A2A1FE04BF094500CE514559ABA"/>
  </w:style>
  <w:style w:type="paragraph" w:customStyle="1" w:styleId="41F6B171F60847A3B2E581780DB691A4">
    <w:name w:val="41F6B171F60847A3B2E581780DB691A4"/>
  </w:style>
  <w:style w:type="paragraph" w:customStyle="1" w:styleId="F032FAF238E942D896FAC5E9825D3C41">
    <w:name w:val="F032FAF238E942D896FAC5E9825D3C41"/>
  </w:style>
  <w:style w:type="paragraph" w:customStyle="1" w:styleId="09D9A199BD0B442F94A2E2F9EDFFB774">
    <w:name w:val="09D9A199BD0B442F94A2E2F9EDFFB774"/>
  </w:style>
  <w:style w:type="paragraph" w:customStyle="1" w:styleId="6C0B120EC2894C719C52C4ACE6CF9828">
    <w:name w:val="6C0B120EC2894C719C52C4ACE6CF9828"/>
  </w:style>
  <w:style w:type="paragraph" w:customStyle="1" w:styleId="747FC345359546B3BDE907D06C8D10DD">
    <w:name w:val="747FC345359546B3BDE907D06C8D10DD"/>
  </w:style>
  <w:style w:type="paragraph" w:customStyle="1" w:styleId="5B732E653D9B46C4B0648DEF54B5F541">
    <w:name w:val="5B732E653D9B46C4B0648DEF54B5F541"/>
  </w:style>
  <w:style w:type="paragraph" w:customStyle="1" w:styleId="27A8B925945E4329AD922347942EB572">
    <w:name w:val="27A8B925945E4329AD922347942EB572"/>
  </w:style>
  <w:style w:type="paragraph" w:customStyle="1" w:styleId="9576495FD420448DB0FFEDB1AF64129B">
    <w:name w:val="9576495FD420448DB0FFEDB1AF64129B"/>
  </w:style>
  <w:style w:type="paragraph" w:customStyle="1" w:styleId="7FA74D73139E4EB28761D6639A764620">
    <w:name w:val="7FA74D73139E4EB28761D6639A764620"/>
  </w:style>
  <w:style w:type="paragraph" w:customStyle="1" w:styleId="E0F3346EA4894E4189169499D762BEDE">
    <w:name w:val="E0F3346EA4894E4189169499D762BEDE"/>
  </w:style>
  <w:style w:type="paragraph" w:customStyle="1" w:styleId="7CF504DB552342DC9E78372646BE4B77">
    <w:name w:val="7CF504DB552342DC9E78372646BE4B77"/>
  </w:style>
  <w:style w:type="paragraph" w:customStyle="1" w:styleId="296B4EF700DB4896B701F618B842FBAF">
    <w:name w:val="296B4EF700DB4896B701F618B842FBAF"/>
  </w:style>
  <w:style w:type="paragraph" w:customStyle="1" w:styleId="D52F2DA3B1C844BA9A4812EB67DBA225">
    <w:name w:val="D52F2DA3B1C844BA9A4812EB67DBA225"/>
  </w:style>
  <w:style w:type="paragraph" w:customStyle="1" w:styleId="60B51BBD95F249CBB9459A73133B6D57">
    <w:name w:val="60B51BBD95F249CBB9459A73133B6D57"/>
  </w:style>
  <w:style w:type="paragraph" w:customStyle="1" w:styleId="D227CF10B0CB43D5A9B8E0BC13E208C2">
    <w:name w:val="D227CF10B0CB43D5A9B8E0BC13E208C2"/>
  </w:style>
  <w:style w:type="paragraph" w:customStyle="1" w:styleId="C12C42E7C68C440DBC442844CB31328A">
    <w:name w:val="C12C42E7C68C440DBC442844CB31328A"/>
  </w:style>
  <w:style w:type="paragraph" w:customStyle="1" w:styleId="1B5F3EA362B14A07AAEEF5427C71B486">
    <w:name w:val="1B5F3EA362B14A07AAEEF5427C71B486"/>
  </w:style>
  <w:style w:type="paragraph" w:customStyle="1" w:styleId="D8F521BF1ECE4BB1A1C1DD7F227C84D0">
    <w:name w:val="D8F521BF1ECE4BB1A1C1DD7F227C84D0"/>
  </w:style>
  <w:style w:type="paragraph" w:customStyle="1" w:styleId="A7C700F940C74CDCA1D4B570BAFA12D8">
    <w:name w:val="A7C700F940C74CDCA1D4B570BAFA12D8"/>
  </w:style>
  <w:style w:type="paragraph" w:customStyle="1" w:styleId="15CC2969D1834A3597CDFF38D7A061E4">
    <w:name w:val="15CC2969D1834A3597CDFF38D7A061E4"/>
  </w:style>
  <w:style w:type="paragraph" w:customStyle="1" w:styleId="0A316383CDFC49DA8C84F31D7694A773">
    <w:name w:val="0A316383CDFC49DA8C84F31D7694A773"/>
  </w:style>
  <w:style w:type="paragraph" w:customStyle="1" w:styleId="40FC1E7433394786BEB445901E5563AC">
    <w:name w:val="40FC1E7433394786BEB445901E5563AC"/>
  </w:style>
  <w:style w:type="paragraph" w:customStyle="1" w:styleId="2963BA2B64BC47C8BAFE913FBA783D79">
    <w:name w:val="2963BA2B64BC47C8BAFE913FBA783D79"/>
  </w:style>
  <w:style w:type="paragraph" w:customStyle="1" w:styleId="D127F6D15B114634ABF6A39F8D85F286">
    <w:name w:val="D127F6D15B114634ABF6A39F8D85F286"/>
  </w:style>
  <w:style w:type="paragraph" w:customStyle="1" w:styleId="8EE5354B11CC4FAB88D73E8CDEEC43E8">
    <w:name w:val="8EE5354B11CC4FAB88D73E8CDEEC43E8"/>
  </w:style>
  <w:style w:type="paragraph" w:customStyle="1" w:styleId="DE6D0EADB7C94EC3A1680731DF2C7EF9">
    <w:name w:val="DE6D0EADB7C94EC3A1680731DF2C7E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КЗ ТЭР АС АФ IP67 Ех</Template>
  <TotalTime>1</TotalTime>
  <Pages>2</Pages>
  <Words>671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КЗ ТЭР ОС ОФ Ех</vt:lpstr>
    </vt:vector>
  </TitlesOfParts>
  <Company>vzljot</Company>
  <LinksUpToDate>false</LinksUpToDate>
  <CharactersWithSpaces>4633</CharactersWithSpaces>
  <SharedDoc>false</SharedDoc>
  <HLinks>
    <vt:vector size="6" baseType="variant">
      <vt:variant>
        <vt:i4>327750</vt:i4>
      </vt:variant>
      <vt:variant>
        <vt:i4>0</vt:i4>
      </vt:variant>
      <vt:variant>
        <vt:i4>0</vt:i4>
      </vt:variant>
      <vt:variant>
        <vt:i4>5</vt:i4>
      </vt:variant>
      <vt:variant>
        <vt:lpwstr>http://www.vzljot.ru/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КЗ ТЭР ОС ОФ Ех</dc:title>
  <dc:subject/>
  <dc:creator>Беляков Александр Алексеевич</dc:creator>
  <cp:keywords/>
  <dc:description/>
  <cp:lastModifiedBy>Беляков Александр Алексеевич</cp:lastModifiedBy>
  <cp:revision>1</cp:revision>
  <cp:lastPrinted>2014-08-18T07:58:00Z</cp:lastPrinted>
  <dcterms:created xsi:type="dcterms:W3CDTF">2024-08-01T06:35:00Z</dcterms:created>
  <dcterms:modified xsi:type="dcterms:W3CDTF">2024-08-01T06:36:00Z</dcterms:modified>
</cp:coreProperties>
</file>